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6240" w14:textId="77777777" w:rsidR="0041185A" w:rsidRPr="00E84A38" w:rsidRDefault="0041185A" w:rsidP="753722BE">
      <w:pPr>
        <w:pStyle w:val="Title"/>
        <w:pBdr>
          <w:top w:val="none" w:sz="0" w:space="0" w:color="auto"/>
          <w:bottom w:val="none" w:sz="0" w:space="0" w:color="auto"/>
        </w:pBdr>
        <w:rPr>
          <w:rFonts w:ascii="Calibri Light" w:eastAsia="Calibri Light" w:hAnsi="Calibri Light" w:cs="Calibri Light"/>
        </w:rPr>
      </w:pPr>
    </w:p>
    <w:p w14:paraId="4946C6E9" w14:textId="0A7CE538" w:rsidR="005E45E5" w:rsidRPr="00E84A38" w:rsidRDefault="5133AC1B" w:rsidP="6919668C">
      <w:pPr>
        <w:pStyle w:val="Title"/>
        <w:pBdr>
          <w:top w:val="none" w:sz="0" w:space="0" w:color="000000"/>
          <w:bottom w:val="none" w:sz="0" w:space="0" w:color="000000"/>
        </w:pBdr>
        <w:rPr>
          <w:rFonts w:ascii="Calibri" w:eastAsia="Calibri Light" w:hAnsi="Calibri" w:cs="Calibri"/>
          <w:b/>
          <w:bCs/>
        </w:rPr>
      </w:pPr>
      <w:r w:rsidRPr="00E84A38">
        <w:rPr>
          <w:rFonts w:ascii="Calibri" w:eastAsia="Calibri Light" w:hAnsi="Calibri" w:cs="Calibri"/>
          <w:b/>
          <w:bCs/>
        </w:rPr>
        <w:t>SME Market Expansion</w:t>
      </w:r>
      <w:r w:rsidR="63CC7184" w:rsidRPr="00E84A38">
        <w:rPr>
          <w:rFonts w:ascii="Calibri" w:eastAsia="Calibri Light" w:hAnsi="Calibri" w:cs="Calibri"/>
          <w:b/>
          <w:bCs/>
        </w:rPr>
        <w:t xml:space="preserve"> Call</w:t>
      </w:r>
      <w:r w:rsidR="095806B0" w:rsidRPr="00E84A38">
        <w:rPr>
          <w:rFonts w:ascii="Calibri" w:eastAsia="Calibri Light" w:hAnsi="Calibri" w:cs="Calibri"/>
          <w:b/>
          <w:bCs/>
        </w:rPr>
        <w:t xml:space="preserve"> 202</w:t>
      </w:r>
      <w:r w:rsidR="008216C6">
        <w:rPr>
          <w:rFonts w:ascii="Calibri" w:eastAsia="Calibri Light" w:hAnsi="Calibri" w:cs="Calibri"/>
          <w:b/>
          <w:bCs/>
        </w:rPr>
        <w:t>7</w:t>
      </w:r>
    </w:p>
    <w:p w14:paraId="13A78172" w14:textId="105BD502" w:rsidR="00817785" w:rsidRPr="00E84A38" w:rsidRDefault="457C21F5" w:rsidP="7698CE68">
      <w:pPr>
        <w:pStyle w:val="Title"/>
        <w:pBdr>
          <w:top w:val="none" w:sz="0" w:space="0" w:color="000000"/>
          <w:bottom w:val="none" w:sz="0" w:space="0" w:color="000000"/>
        </w:pBdr>
        <w:rPr>
          <w:rFonts w:ascii="Calibri Light" w:eastAsia="Calibri Light" w:hAnsi="Calibri Light" w:cs="Calibri Light"/>
          <w:sz w:val="52"/>
          <w:szCs w:val="52"/>
        </w:rPr>
      </w:pPr>
      <w:r w:rsidRPr="00E84A38">
        <w:rPr>
          <w:rFonts w:ascii="Calibri Light" w:eastAsia="Calibri Light" w:hAnsi="Calibri Light" w:cs="Calibri Light"/>
          <w:sz w:val="52"/>
          <w:szCs w:val="52"/>
        </w:rPr>
        <w:t>application for</w:t>
      </w:r>
      <w:r w:rsidR="5CCBEA87" w:rsidRPr="00E84A38">
        <w:rPr>
          <w:rFonts w:ascii="Calibri Light" w:eastAsia="Calibri Light" w:hAnsi="Calibri Light" w:cs="Calibri Light"/>
          <w:sz w:val="52"/>
          <w:szCs w:val="52"/>
        </w:rPr>
        <w:t>M SAMPLE</w:t>
      </w:r>
    </w:p>
    <w:p w14:paraId="2F225D70" w14:textId="1AD25A58" w:rsidR="3FB82F2A" w:rsidRPr="00E84A38" w:rsidRDefault="62B1243D" w:rsidP="00624F09">
      <w:pPr>
        <w:jc w:val="center"/>
        <w:rPr>
          <w:rFonts w:ascii="Calibri Light" w:eastAsia="Calibri Light" w:hAnsi="Calibri Light" w:cs="Calibri Light"/>
        </w:rPr>
      </w:pPr>
      <w:r w:rsidRPr="00E84A38">
        <w:rPr>
          <w:rFonts w:ascii="Calibri Light" w:eastAsia="Calibri Light" w:hAnsi="Calibri Light" w:cs="Calibri Light"/>
        </w:rPr>
        <w:t>NOT TO BE SUBMITTED</w:t>
      </w:r>
    </w:p>
    <w:p w14:paraId="3A861D3F" w14:textId="77777777" w:rsidR="007F558C" w:rsidRPr="00E84A38" w:rsidRDefault="007F558C" w:rsidP="753722BE">
      <w:pPr>
        <w:pStyle w:val="NoSpacing"/>
        <w:jc w:val="both"/>
        <w:rPr>
          <w:rFonts w:ascii="Calibri Light" w:eastAsia="Calibri Light" w:hAnsi="Calibri Light" w:cs="Calibri Light"/>
          <w:i/>
          <w:iCs/>
          <w:lang w:val="en-GB"/>
        </w:rPr>
      </w:pPr>
    </w:p>
    <w:p w14:paraId="09009EE4" w14:textId="0F2566E1" w:rsidR="1BFDDE0B" w:rsidRPr="00E84A38" w:rsidRDefault="1BFDDE0B" w:rsidP="753722BE">
      <w:pPr>
        <w:pStyle w:val="NoSpacing"/>
        <w:jc w:val="both"/>
        <w:rPr>
          <w:rFonts w:ascii="Calibri Light" w:eastAsia="Calibri Light" w:hAnsi="Calibri Light" w:cs="Calibri Light"/>
          <w:color w:val="333333" w:themeColor="text1"/>
          <w:sz w:val="20"/>
          <w:szCs w:val="20"/>
          <w:lang w:val="en-GB"/>
        </w:rPr>
      </w:pPr>
    </w:p>
    <w:p w14:paraId="604418E2" w14:textId="65FDAAD6" w:rsidR="7875A316" w:rsidRPr="00871645" w:rsidRDefault="7875A316" w:rsidP="19537E33">
      <w:pPr>
        <w:pStyle w:val="NoSpacing"/>
        <w:jc w:val="both"/>
        <w:rPr>
          <w:lang w:val="en-GB"/>
        </w:rPr>
      </w:pPr>
      <w:r w:rsidRPr="19537E33">
        <w:rPr>
          <w:rFonts w:ascii="Calibri" w:eastAsia="Calibri" w:hAnsi="Calibri" w:cs="Calibri"/>
          <w:i/>
          <w:iCs/>
          <w:lang w:val="en-GB"/>
        </w:rPr>
        <w:t xml:space="preserve">This document serves as a sample to provide an overview of the fields and information required for the application process. </w:t>
      </w:r>
      <w:r w:rsidRPr="19537E33">
        <w:rPr>
          <w:rFonts w:ascii="Calibri" w:eastAsia="Calibri" w:hAnsi="Calibri" w:cs="Calibri"/>
          <w:b/>
          <w:bCs/>
          <w:i/>
          <w:iCs/>
          <w:color w:val="FF0000"/>
          <w:lang w:val="en-GB"/>
        </w:rPr>
        <w:t xml:space="preserve">The official application form must be filled out and submitted through the </w:t>
      </w:r>
      <w:r w:rsidR="00F8179F">
        <w:rPr>
          <w:rFonts w:ascii="Calibri" w:eastAsia="Calibri" w:hAnsi="Calibri" w:cs="Calibri"/>
          <w:b/>
          <w:bCs/>
          <w:i/>
          <w:iCs/>
          <w:color w:val="FF0000"/>
          <w:lang w:val="en-GB"/>
        </w:rPr>
        <w:t xml:space="preserve">EIT UM Programmes </w:t>
      </w:r>
      <w:r w:rsidR="00226C26">
        <w:rPr>
          <w:rFonts w:ascii="Calibri" w:eastAsia="Calibri" w:hAnsi="Calibri" w:cs="Calibri"/>
          <w:b/>
          <w:bCs/>
          <w:i/>
          <w:iCs/>
          <w:color w:val="FF0000"/>
          <w:lang w:val="en-GB"/>
        </w:rPr>
        <w:t>Portal (</w:t>
      </w:r>
      <w:r w:rsidRPr="19537E33">
        <w:rPr>
          <w:rFonts w:ascii="Calibri" w:eastAsia="Calibri" w:hAnsi="Calibri" w:cs="Calibri"/>
          <w:b/>
          <w:bCs/>
          <w:i/>
          <w:iCs/>
          <w:color w:val="FF0000"/>
          <w:lang w:val="en-GB"/>
        </w:rPr>
        <w:t>NetSuite platform</w:t>
      </w:r>
      <w:r w:rsidR="00F8179F">
        <w:rPr>
          <w:rFonts w:ascii="Calibri" w:eastAsia="Calibri" w:hAnsi="Calibri" w:cs="Calibri"/>
          <w:b/>
          <w:bCs/>
          <w:i/>
          <w:iCs/>
          <w:color w:val="FF0000"/>
          <w:lang w:val="en-GB"/>
        </w:rPr>
        <w:t>)</w:t>
      </w:r>
      <w:r w:rsidRPr="19537E33">
        <w:rPr>
          <w:rFonts w:ascii="Calibri" w:eastAsia="Calibri" w:hAnsi="Calibri" w:cs="Calibri"/>
          <w:b/>
          <w:bCs/>
          <w:i/>
          <w:iCs/>
          <w:color w:val="FF0000"/>
          <w:lang w:val="en-GB"/>
        </w:rPr>
        <w:t>. Applications via email will not be accepted.</w:t>
      </w:r>
      <w:r w:rsidRPr="19537E33">
        <w:rPr>
          <w:rFonts w:ascii="Calibri" w:eastAsia="Calibri" w:hAnsi="Calibri" w:cs="Calibri"/>
          <w:i/>
          <w:iCs/>
          <w:lang w:val="en-GB"/>
        </w:rPr>
        <w:t xml:space="preserve"> Please note that this template is for informational purposes only, and additional fields or instructions may appear in the official online application.</w:t>
      </w:r>
    </w:p>
    <w:p w14:paraId="20298B3A" w14:textId="4F3D5D5D" w:rsidR="19537E33" w:rsidRDefault="19537E33" w:rsidP="19537E33">
      <w:pPr>
        <w:pStyle w:val="NoSpacing"/>
        <w:jc w:val="both"/>
        <w:rPr>
          <w:sz w:val="20"/>
          <w:szCs w:val="20"/>
          <w:lang w:val="en-GB"/>
        </w:rPr>
      </w:pPr>
    </w:p>
    <w:p w14:paraId="50573351" w14:textId="163BBD97" w:rsidR="002A035D" w:rsidRPr="00E84A38" w:rsidRDefault="002A035D" w:rsidP="399E721C">
      <w:pPr>
        <w:pStyle w:val="NoSpacing"/>
        <w:jc w:val="both"/>
        <w:rPr>
          <w:color w:val="FF0000"/>
          <w:sz w:val="20"/>
          <w:szCs w:val="20"/>
          <w:lang w:val="en-GB"/>
        </w:rPr>
      </w:pPr>
    </w:p>
    <w:p w14:paraId="54BB3A12" w14:textId="726E14FF" w:rsidR="002A035D" w:rsidRPr="00E84A38" w:rsidRDefault="10579CA4" w:rsidP="399E721C">
      <w:pPr>
        <w:pStyle w:val="NoSpacing"/>
        <w:jc w:val="both"/>
        <w:rPr>
          <w:sz w:val="20"/>
          <w:szCs w:val="20"/>
          <w:lang w:val="es-ES"/>
        </w:rPr>
      </w:pPr>
      <w:r w:rsidRPr="399E721C">
        <w:rPr>
          <w:sz w:val="20"/>
          <w:szCs w:val="20"/>
          <w:lang w:val="es-ES"/>
        </w:rPr>
        <w:t>Please note:</w:t>
      </w:r>
    </w:p>
    <w:p w14:paraId="1C969A68" w14:textId="37FB7F32" w:rsidR="002A035D" w:rsidRPr="00E84A38" w:rsidRDefault="5993E1B6" w:rsidP="399E721C">
      <w:pPr>
        <w:pStyle w:val="NoSpacing"/>
        <w:numPr>
          <w:ilvl w:val="0"/>
          <w:numId w:val="43"/>
        </w:numPr>
        <w:ind w:right="432"/>
        <w:jc w:val="both"/>
        <w:rPr>
          <w:sz w:val="20"/>
          <w:szCs w:val="20"/>
          <w:lang w:val="en-GB"/>
        </w:rPr>
      </w:pPr>
      <w:r w:rsidRPr="399E721C">
        <w:rPr>
          <w:sz w:val="20"/>
          <w:szCs w:val="20"/>
          <w:lang w:val="en-GB"/>
        </w:rPr>
        <w:t xml:space="preserve">The proposal and all supporting documents must be written </w:t>
      </w:r>
      <w:r w:rsidRPr="399E721C">
        <w:rPr>
          <w:b/>
          <w:bCs/>
          <w:sz w:val="20"/>
          <w:szCs w:val="20"/>
          <w:lang w:val="en-GB"/>
        </w:rPr>
        <w:t>in English</w:t>
      </w:r>
      <w:r w:rsidRPr="399E721C">
        <w:rPr>
          <w:sz w:val="20"/>
          <w:szCs w:val="20"/>
          <w:lang w:val="en-GB"/>
        </w:rPr>
        <w:t>.</w:t>
      </w:r>
    </w:p>
    <w:p w14:paraId="2F0A1AB5" w14:textId="61898EA9" w:rsidR="002A035D" w:rsidRPr="00E84A38" w:rsidRDefault="5993E1B6" w:rsidP="399E721C">
      <w:pPr>
        <w:pStyle w:val="NoSpacing"/>
        <w:numPr>
          <w:ilvl w:val="0"/>
          <w:numId w:val="43"/>
        </w:numPr>
        <w:ind w:right="432"/>
        <w:jc w:val="both"/>
        <w:rPr>
          <w:sz w:val="20"/>
          <w:szCs w:val="20"/>
          <w:lang w:val="en-GB"/>
        </w:rPr>
      </w:pPr>
      <w:r w:rsidRPr="399E721C">
        <w:rPr>
          <w:sz w:val="20"/>
          <w:szCs w:val="20"/>
          <w:lang w:val="en-GB"/>
        </w:rPr>
        <w:t>Proposals must be complete, with all mandatory fields filled in, in order to be considered for evaluation.</w:t>
      </w:r>
    </w:p>
    <w:p w14:paraId="6800F1FE" w14:textId="07BB2EEC"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Please make sure to register on </w:t>
      </w:r>
      <w:r w:rsidR="00E90B4C" w:rsidRPr="00226C26">
        <w:rPr>
          <w:rFonts w:cs="Calibri Light"/>
          <w:u w:val="single"/>
        </w:rPr>
        <w:t>EIT UM </w:t>
      </w:r>
      <w:hyperlink r:id="rId11">
        <w:r w:rsidR="00E90B4C" w:rsidRPr="00226C26">
          <w:rPr>
            <w:u w:val="single"/>
          </w:rPr>
          <w:t>Programmes Portal</w:t>
        </w:r>
      </w:hyperlink>
      <w:r w:rsidR="00E90B4C" w:rsidRPr="00226C26">
        <w:rPr>
          <w:rFonts w:cs="Calibri Light"/>
          <w:u w:val="single"/>
        </w:rPr>
        <w:t> (NetSuite),</w:t>
      </w:r>
      <w:r w:rsidR="00E90B4C" w:rsidRPr="759F3DD9">
        <w:rPr>
          <w:rFonts w:cs="Calibri Light"/>
        </w:rPr>
        <w:t xml:space="preserve"> </w:t>
      </w:r>
      <w:r w:rsidRPr="399E721C">
        <w:rPr>
          <w:sz w:val="20"/>
          <w:szCs w:val="20"/>
          <w:lang w:val="en-GB"/>
        </w:rPr>
        <w:t xml:space="preserve">early on. Each applicant needs to have a PIC number from the </w:t>
      </w:r>
      <w:hyperlink r:id="rId12">
        <w:r w:rsidRPr="399E721C">
          <w:rPr>
            <w:rStyle w:val="Hyperlink"/>
            <w:color w:val="auto"/>
            <w:sz w:val="20"/>
            <w:szCs w:val="20"/>
            <w:lang w:val="en-GB"/>
          </w:rPr>
          <w:t>Funding &amp; Tenders Portal</w:t>
        </w:r>
      </w:hyperlink>
      <w:r w:rsidRPr="399E721C">
        <w:rPr>
          <w:sz w:val="20"/>
          <w:szCs w:val="20"/>
          <w:lang w:val="en-GB"/>
        </w:rPr>
        <w:t xml:space="preserve"> and be registered on NetSuite by submitting the </w:t>
      </w:r>
      <w:r w:rsidRPr="00532AE5">
        <w:rPr>
          <w:sz w:val="20"/>
          <w:szCs w:val="20"/>
          <w:lang w:val="en-GB"/>
        </w:rPr>
        <w:t>Partner Information Form (PIF)</w:t>
      </w:r>
      <w:r w:rsidRPr="399E721C">
        <w:rPr>
          <w:sz w:val="20"/>
          <w:szCs w:val="20"/>
          <w:lang w:val="en-GB"/>
        </w:rPr>
        <w:t xml:space="preserve">. </w:t>
      </w:r>
    </w:p>
    <w:p w14:paraId="03F50A2B" w14:textId="30FBA872"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Create your application and familiarise yourself with the system. Especially if it is your first time submitting on </w:t>
      </w:r>
      <w:r w:rsidR="00532AE5" w:rsidRPr="759F3DD9">
        <w:rPr>
          <w:rFonts w:cs="Calibri Light"/>
        </w:rPr>
        <w:t xml:space="preserve">EIT </w:t>
      </w:r>
      <w:r w:rsidR="00532AE5" w:rsidRPr="00532AE5">
        <w:rPr>
          <w:sz w:val="20"/>
          <w:szCs w:val="20"/>
          <w:lang w:val="en-GB"/>
        </w:rPr>
        <w:t>UM Programmes Portal (</w:t>
      </w:r>
      <w:r w:rsidR="00532AE5" w:rsidRPr="759F3DD9">
        <w:rPr>
          <w:rFonts w:cs="Calibri Light"/>
        </w:rPr>
        <w:t>NetSuite)</w:t>
      </w:r>
      <w:r w:rsidRPr="399E721C">
        <w:rPr>
          <w:sz w:val="20"/>
          <w:szCs w:val="20"/>
          <w:lang w:val="en-GB"/>
        </w:rPr>
        <w:t>, make sure you understand the different functionalities.</w:t>
      </w:r>
    </w:p>
    <w:p w14:paraId="4CBFD1AD" w14:textId="4685A230"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Always Save as a draft when switching between different tabs.</w:t>
      </w:r>
    </w:p>
    <w:p w14:paraId="55E3F7AC" w14:textId="5C00A053"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Submit a day in advance to avoid technical issues due to many </w:t>
      </w:r>
      <w:r w:rsidR="0066473D">
        <w:rPr>
          <w:sz w:val="20"/>
          <w:szCs w:val="20"/>
          <w:lang w:val="en-GB"/>
        </w:rPr>
        <w:t>applicants</w:t>
      </w:r>
      <w:r w:rsidRPr="399E721C">
        <w:rPr>
          <w:sz w:val="20"/>
          <w:szCs w:val="20"/>
          <w:lang w:val="en-GB"/>
        </w:rPr>
        <w:t xml:space="preserve"> submitting.</w:t>
      </w:r>
    </w:p>
    <w:p w14:paraId="1C876D68" w14:textId="790583F0"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Indicated character count includes spaces.</w:t>
      </w:r>
    </w:p>
    <w:p w14:paraId="6406E6A8" w14:textId="4B28F34F"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For technical assistance, please contact EIT Urban Mobility at </w:t>
      </w:r>
      <w:hyperlink r:id="rId13">
        <w:r w:rsidRPr="399E721C">
          <w:rPr>
            <w:rStyle w:val="Hyperlink"/>
            <w:b/>
            <w:bCs/>
            <w:color w:val="152D79" w:themeColor="accent4"/>
            <w:sz w:val="20"/>
            <w:szCs w:val="20"/>
            <w:lang w:val="en-GB"/>
          </w:rPr>
          <w:t>pmo@eiturbanmobility.eu</w:t>
        </w:r>
      </w:hyperlink>
      <w:r w:rsidRPr="399E721C">
        <w:rPr>
          <w:sz w:val="20"/>
          <w:szCs w:val="20"/>
          <w:lang w:val="en-GB"/>
        </w:rPr>
        <w:t xml:space="preserve"> as soon as possible to ensure we have enough time to assist with any issues you may encounter. Expect at least 2 hours response time during working hours (Monday – Friday 09.00 - 17.00 CEST).</w:t>
      </w:r>
    </w:p>
    <w:p w14:paraId="476FA497" w14:textId="234936EA" w:rsidR="1BFDDE0B" w:rsidRPr="00E84A38" w:rsidRDefault="1BFDDE0B" w:rsidP="399E721C">
      <w:pPr>
        <w:pStyle w:val="NoSpacing"/>
        <w:ind w:left="360"/>
        <w:jc w:val="both"/>
        <w:rPr>
          <w:color w:val="333333" w:themeColor="text1"/>
          <w:sz w:val="20"/>
          <w:szCs w:val="20"/>
          <w:lang w:val="en-GB"/>
        </w:rPr>
      </w:pPr>
    </w:p>
    <w:p w14:paraId="1F375DA0" w14:textId="57ED0E85" w:rsidR="002A035D" w:rsidRPr="00E84A38" w:rsidRDefault="00221514" w:rsidP="753722BE">
      <w:pPr>
        <w:pStyle w:val="NoSpacing"/>
        <w:tabs>
          <w:tab w:val="left" w:pos="6889"/>
        </w:tabs>
        <w:jc w:val="both"/>
        <w:rPr>
          <w:rFonts w:ascii="Calibri Light" w:eastAsia="Calibri Light" w:hAnsi="Calibri Light" w:cs="Calibri Light"/>
          <w:i/>
          <w:iCs/>
          <w:lang w:val="en-GB"/>
        </w:rPr>
      </w:pPr>
      <w:r w:rsidRPr="00E84A38">
        <w:rPr>
          <w:i/>
          <w:iCs/>
          <w:lang w:val="en-GB"/>
        </w:rPr>
        <w:tab/>
      </w:r>
    </w:p>
    <w:p w14:paraId="3264B428" w14:textId="77777777" w:rsidR="002A035D" w:rsidRPr="00E84A38" w:rsidRDefault="002A035D" w:rsidP="753722BE">
      <w:pPr>
        <w:pStyle w:val="NoSpacing"/>
        <w:jc w:val="both"/>
        <w:rPr>
          <w:rFonts w:ascii="Calibri Light" w:eastAsia="Calibri Light" w:hAnsi="Calibri Light" w:cs="Calibri Light"/>
          <w:i/>
          <w:iCs/>
          <w:lang w:val="en-GB"/>
        </w:rPr>
      </w:pPr>
    </w:p>
    <w:p w14:paraId="23649CC7" w14:textId="35A77257" w:rsidR="1BFDDE0B" w:rsidRPr="00E84A38" w:rsidRDefault="1BFDDE0B" w:rsidP="753722BE">
      <w:pPr>
        <w:pStyle w:val="NoSpacing"/>
        <w:jc w:val="both"/>
        <w:rPr>
          <w:rFonts w:ascii="Calibri Light" w:eastAsia="Calibri Light" w:hAnsi="Calibri Light" w:cs="Calibri Light"/>
          <w:i/>
          <w:iCs/>
          <w:lang w:val="en-GB"/>
        </w:rPr>
      </w:pPr>
    </w:p>
    <w:p w14:paraId="30A92CE6" w14:textId="579A719F" w:rsidR="1BFDDE0B" w:rsidRPr="00E84A38" w:rsidRDefault="1BFDDE0B" w:rsidP="753722BE">
      <w:pPr>
        <w:pStyle w:val="NoSpacing"/>
        <w:jc w:val="both"/>
        <w:rPr>
          <w:rFonts w:ascii="Calibri Light" w:eastAsia="Calibri Light" w:hAnsi="Calibri Light" w:cs="Calibri Light"/>
          <w:i/>
          <w:iCs/>
          <w:lang w:val="en-GB"/>
        </w:rPr>
      </w:pPr>
    </w:p>
    <w:p w14:paraId="233F618F" w14:textId="5D3C8326" w:rsidR="1BFDDE0B" w:rsidRPr="00E84A38" w:rsidRDefault="1BFDDE0B" w:rsidP="753722BE">
      <w:pPr>
        <w:pStyle w:val="NoSpacing"/>
        <w:jc w:val="both"/>
        <w:rPr>
          <w:rFonts w:ascii="Calibri Light" w:eastAsia="Calibri Light" w:hAnsi="Calibri Light" w:cs="Calibri Light"/>
          <w:i/>
          <w:iCs/>
          <w:lang w:val="en-GB"/>
        </w:rPr>
      </w:pPr>
    </w:p>
    <w:p w14:paraId="50DE4100" w14:textId="2A9AC1AF" w:rsidR="1BFDDE0B" w:rsidRPr="00E84A38" w:rsidRDefault="1BFDDE0B" w:rsidP="753722BE">
      <w:pPr>
        <w:pStyle w:val="NoSpacing"/>
        <w:jc w:val="both"/>
        <w:rPr>
          <w:rFonts w:ascii="Calibri Light" w:eastAsia="Calibri Light" w:hAnsi="Calibri Light" w:cs="Calibri Light"/>
          <w:i/>
          <w:iCs/>
          <w:lang w:val="en-GB"/>
        </w:rPr>
      </w:pPr>
    </w:p>
    <w:p w14:paraId="76920192" w14:textId="40F7E9A3" w:rsidR="1BFDDE0B" w:rsidRPr="00E84A38" w:rsidRDefault="1BFDDE0B" w:rsidP="753722BE">
      <w:pPr>
        <w:pStyle w:val="NoSpacing"/>
        <w:jc w:val="both"/>
        <w:rPr>
          <w:rFonts w:ascii="Calibri Light" w:eastAsia="Calibri Light" w:hAnsi="Calibri Light" w:cs="Calibri Light"/>
          <w:i/>
          <w:iCs/>
          <w:lang w:val="en-GB"/>
        </w:rPr>
      </w:pPr>
    </w:p>
    <w:p w14:paraId="1A087428" w14:textId="27132888" w:rsidR="1BFDDE0B" w:rsidRPr="00E84A38" w:rsidRDefault="1BFDDE0B" w:rsidP="753722BE">
      <w:pPr>
        <w:pStyle w:val="NoSpacing"/>
        <w:jc w:val="both"/>
        <w:rPr>
          <w:rFonts w:ascii="Calibri Light" w:eastAsia="Calibri Light" w:hAnsi="Calibri Light" w:cs="Calibri Light"/>
          <w:i/>
          <w:iCs/>
          <w:lang w:val="en-GB"/>
        </w:rPr>
      </w:pPr>
    </w:p>
    <w:p w14:paraId="3413FED9" w14:textId="65F22883" w:rsidR="1BFDDE0B" w:rsidRPr="00E84A38" w:rsidRDefault="1BFDDE0B" w:rsidP="753722BE">
      <w:pPr>
        <w:pStyle w:val="NoSpacing"/>
        <w:jc w:val="both"/>
        <w:rPr>
          <w:rFonts w:ascii="Calibri Light" w:eastAsia="Calibri Light" w:hAnsi="Calibri Light" w:cs="Calibri Light"/>
          <w:i/>
          <w:iCs/>
          <w:lang w:val="en-GB"/>
        </w:rPr>
      </w:pPr>
    </w:p>
    <w:p w14:paraId="72F9A53C" w14:textId="5BC70579" w:rsidR="1BFDDE0B" w:rsidRPr="00E84A38" w:rsidRDefault="1BFDDE0B" w:rsidP="753722BE">
      <w:pPr>
        <w:pStyle w:val="NoSpacing"/>
        <w:jc w:val="both"/>
        <w:rPr>
          <w:rFonts w:ascii="Calibri Light" w:eastAsia="Calibri Light" w:hAnsi="Calibri Light" w:cs="Calibri Light"/>
          <w:i/>
          <w:iCs/>
          <w:lang w:val="en-GB"/>
        </w:rPr>
      </w:pPr>
    </w:p>
    <w:p w14:paraId="2BB05DDD" w14:textId="37DDFDDD" w:rsidR="1BFDDE0B" w:rsidRPr="00E84A38" w:rsidRDefault="1BFDDE0B" w:rsidP="753722BE">
      <w:pPr>
        <w:pStyle w:val="NoSpacing"/>
        <w:jc w:val="both"/>
        <w:rPr>
          <w:rFonts w:ascii="Calibri Light" w:eastAsia="Calibri Light" w:hAnsi="Calibri Light" w:cs="Calibri Light"/>
          <w:i/>
          <w:iCs/>
          <w:lang w:val="en-GB"/>
        </w:rPr>
      </w:pPr>
    </w:p>
    <w:p w14:paraId="433467C8" w14:textId="2936FD4A" w:rsidR="1BFDDE0B" w:rsidRPr="00E84A38" w:rsidRDefault="1BFDDE0B" w:rsidP="753722BE">
      <w:pPr>
        <w:pStyle w:val="NoSpacing"/>
        <w:jc w:val="both"/>
        <w:rPr>
          <w:rFonts w:ascii="Calibri Light" w:eastAsia="Calibri Light" w:hAnsi="Calibri Light" w:cs="Calibri Light"/>
          <w:i/>
          <w:iCs/>
          <w:lang w:val="en-GB"/>
        </w:rPr>
      </w:pPr>
    </w:p>
    <w:sdt>
      <w:sdtPr>
        <w:rPr>
          <w:rFonts w:asciiTheme="minorHAnsi" w:eastAsiaTheme="minorEastAsia" w:hAnsiTheme="minorHAnsi" w:cstheme="minorBidi"/>
          <w:color w:val="auto"/>
          <w:sz w:val="21"/>
          <w:szCs w:val="21"/>
        </w:rPr>
        <w:id w:val="283997926"/>
        <w:docPartObj>
          <w:docPartGallery w:val="Table of Contents"/>
          <w:docPartUnique/>
        </w:docPartObj>
      </w:sdtPr>
      <w:sdtContent>
        <w:p w14:paraId="15F5DC98" w14:textId="02F8F3D2" w:rsidR="006830A6" w:rsidRPr="00E84A38" w:rsidRDefault="06C26901" w:rsidP="399E721C">
          <w:pPr>
            <w:pStyle w:val="TOCHeading"/>
            <w:rPr>
              <w:rFonts w:ascii="Calibri Light" w:eastAsia="Calibri Light" w:hAnsi="Calibri Light" w:cs="Calibri Light"/>
              <w:lang w:val="es-ES"/>
            </w:rPr>
          </w:pPr>
          <w:r w:rsidRPr="399E721C">
            <w:rPr>
              <w:rFonts w:ascii="Calibri Light" w:hAnsi="Calibri Light" w:cs="Calibri Light"/>
              <w:lang w:val="es-ES"/>
            </w:rPr>
            <w:t>Table of Contents</w:t>
          </w:r>
        </w:p>
        <w:p w14:paraId="2AC4F929" w14:textId="45B58A42" w:rsidR="0035472A" w:rsidRDefault="00C80A1A">
          <w:pPr>
            <w:pStyle w:val="TOC2"/>
            <w:tabs>
              <w:tab w:val="left" w:pos="720"/>
              <w:tab w:val="right" w:leader="dot" w:pos="9350"/>
            </w:tabs>
            <w:rPr>
              <w:noProof/>
              <w:kern w:val="2"/>
              <w:sz w:val="24"/>
              <w:szCs w:val="24"/>
              <w:lang/>
              <w14:ligatures w14:val="standardContextual"/>
            </w:rPr>
          </w:pPr>
          <w:r w:rsidRPr="00E84A38">
            <w:fldChar w:fldCharType="begin"/>
          </w:r>
          <w:r w:rsidR="006830A6" w:rsidRPr="00E84A38">
            <w:instrText>TOC \o "1-3" \z \u \h</w:instrText>
          </w:r>
          <w:r w:rsidRPr="00E84A38">
            <w:fldChar w:fldCharType="separate"/>
          </w:r>
          <w:hyperlink w:anchor="_Toc241499181" w:history="1">
            <w:r w:rsidR="0035472A" w:rsidRPr="00693E64">
              <w:rPr>
                <w:rStyle w:val="Hyperlink"/>
                <w:rFonts w:ascii="Calibri Light" w:eastAsia="Calibri Light" w:hAnsi="Calibri Light" w:cs="Calibri Light"/>
                <w:noProof/>
                <w:lang w:val="es-ES"/>
              </w:rPr>
              <w:t>1.</w:t>
            </w:r>
            <w:r w:rsidR="0035472A">
              <w:rPr>
                <w:noProof/>
                <w:kern w:val="2"/>
                <w:sz w:val="24"/>
                <w:szCs w:val="24"/>
                <w:lang/>
                <w14:ligatures w14:val="standardContextual"/>
              </w:rPr>
              <w:tab/>
            </w:r>
            <w:r w:rsidR="0035472A" w:rsidRPr="00693E64">
              <w:rPr>
                <w:rStyle w:val="Hyperlink"/>
                <w:rFonts w:ascii="Calibri Light" w:eastAsia="Calibri Light" w:hAnsi="Calibri Light" w:cs="Calibri Light"/>
                <w:noProof/>
                <w:lang w:val="es-ES"/>
              </w:rPr>
              <w:t>Main Information</w:t>
            </w:r>
            <w:r w:rsidR="0035472A">
              <w:rPr>
                <w:noProof/>
                <w:webHidden/>
              </w:rPr>
              <w:tab/>
            </w:r>
            <w:r w:rsidR="0035472A">
              <w:rPr>
                <w:noProof/>
                <w:webHidden/>
              </w:rPr>
              <w:fldChar w:fldCharType="begin"/>
            </w:r>
            <w:r w:rsidR="0035472A">
              <w:rPr>
                <w:noProof/>
                <w:webHidden/>
              </w:rPr>
              <w:instrText xml:space="preserve"> PAGEREF _Toc241499181 \h </w:instrText>
            </w:r>
            <w:r w:rsidR="0035472A">
              <w:rPr>
                <w:noProof/>
                <w:webHidden/>
              </w:rPr>
            </w:r>
            <w:r w:rsidR="0035472A">
              <w:rPr>
                <w:noProof/>
                <w:webHidden/>
              </w:rPr>
              <w:fldChar w:fldCharType="separate"/>
            </w:r>
            <w:r w:rsidR="0035472A">
              <w:rPr>
                <w:noProof/>
                <w:webHidden/>
              </w:rPr>
              <w:t>3</w:t>
            </w:r>
            <w:r w:rsidR="0035472A">
              <w:rPr>
                <w:noProof/>
                <w:webHidden/>
              </w:rPr>
              <w:fldChar w:fldCharType="end"/>
            </w:r>
          </w:hyperlink>
        </w:p>
        <w:p w14:paraId="619764D2" w14:textId="09C2F3CB" w:rsidR="0035472A" w:rsidRDefault="0035472A">
          <w:pPr>
            <w:pStyle w:val="TOC2"/>
            <w:tabs>
              <w:tab w:val="left" w:pos="720"/>
              <w:tab w:val="right" w:leader="dot" w:pos="9350"/>
            </w:tabs>
            <w:rPr>
              <w:noProof/>
              <w:kern w:val="2"/>
              <w:sz w:val="24"/>
              <w:szCs w:val="24"/>
              <w:lang/>
              <w14:ligatures w14:val="standardContextual"/>
            </w:rPr>
          </w:pPr>
          <w:hyperlink w:anchor="_Toc241499182" w:history="1">
            <w:r w:rsidRPr="00693E64">
              <w:rPr>
                <w:rStyle w:val="Hyperlink"/>
                <w:rFonts w:ascii="Calibri Light" w:eastAsia="Calibri Light" w:hAnsi="Calibri Light" w:cs="Calibri Light"/>
                <w:noProof/>
                <w:lang w:val="es-ES"/>
              </w:rPr>
              <w:t>2.</w:t>
            </w:r>
            <w:r>
              <w:rPr>
                <w:noProof/>
                <w:kern w:val="2"/>
                <w:sz w:val="24"/>
                <w:szCs w:val="24"/>
                <w:lang/>
                <w14:ligatures w14:val="standardContextual"/>
              </w:rPr>
              <w:tab/>
            </w:r>
            <w:r w:rsidRPr="00693E64">
              <w:rPr>
                <w:rStyle w:val="Hyperlink"/>
                <w:rFonts w:ascii="Calibri Light" w:eastAsia="Calibri Light" w:hAnsi="Calibri Light" w:cs="Calibri Light"/>
                <w:noProof/>
                <w:lang w:val="es-ES"/>
              </w:rPr>
              <w:t>Partner Information</w:t>
            </w:r>
            <w:r>
              <w:rPr>
                <w:noProof/>
                <w:webHidden/>
              </w:rPr>
              <w:tab/>
            </w:r>
            <w:r>
              <w:rPr>
                <w:noProof/>
                <w:webHidden/>
              </w:rPr>
              <w:fldChar w:fldCharType="begin"/>
            </w:r>
            <w:r>
              <w:rPr>
                <w:noProof/>
                <w:webHidden/>
              </w:rPr>
              <w:instrText xml:space="preserve"> PAGEREF _Toc241499182 \h </w:instrText>
            </w:r>
            <w:r>
              <w:rPr>
                <w:noProof/>
                <w:webHidden/>
              </w:rPr>
            </w:r>
            <w:r>
              <w:rPr>
                <w:noProof/>
                <w:webHidden/>
              </w:rPr>
              <w:fldChar w:fldCharType="separate"/>
            </w:r>
            <w:r>
              <w:rPr>
                <w:noProof/>
                <w:webHidden/>
              </w:rPr>
              <w:t>4</w:t>
            </w:r>
            <w:r>
              <w:rPr>
                <w:noProof/>
                <w:webHidden/>
              </w:rPr>
              <w:fldChar w:fldCharType="end"/>
            </w:r>
          </w:hyperlink>
        </w:p>
        <w:p w14:paraId="0803BEB5" w14:textId="4480EE00" w:rsidR="0035472A" w:rsidRDefault="0035472A">
          <w:pPr>
            <w:pStyle w:val="TOC2"/>
            <w:tabs>
              <w:tab w:val="left" w:pos="720"/>
              <w:tab w:val="right" w:leader="dot" w:pos="9350"/>
            </w:tabs>
            <w:rPr>
              <w:noProof/>
              <w:kern w:val="2"/>
              <w:sz w:val="24"/>
              <w:szCs w:val="24"/>
              <w:lang/>
              <w14:ligatures w14:val="standardContextual"/>
            </w:rPr>
          </w:pPr>
          <w:hyperlink w:anchor="_Toc241499183" w:history="1">
            <w:r w:rsidRPr="00693E64">
              <w:rPr>
                <w:rStyle w:val="Hyperlink"/>
                <w:rFonts w:ascii="Calibri Light" w:eastAsia="Calibri Light" w:hAnsi="Calibri Light" w:cs="Calibri Light"/>
                <w:noProof/>
                <w:lang w:val="es-ES"/>
              </w:rPr>
              <w:t>3.</w:t>
            </w:r>
            <w:r>
              <w:rPr>
                <w:noProof/>
                <w:kern w:val="2"/>
                <w:sz w:val="24"/>
                <w:szCs w:val="24"/>
                <w:lang/>
                <w14:ligatures w14:val="standardContextual"/>
              </w:rPr>
              <w:tab/>
            </w:r>
            <w:r w:rsidRPr="00693E64">
              <w:rPr>
                <w:rStyle w:val="Hyperlink"/>
                <w:rFonts w:ascii="Calibri Light" w:eastAsia="Calibri Light" w:hAnsi="Calibri Light" w:cs="Calibri Light"/>
                <w:noProof/>
                <w:lang w:val="es-ES"/>
              </w:rPr>
              <w:t>Project Scope</w:t>
            </w:r>
            <w:r>
              <w:rPr>
                <w:noProof/>
                <w:webHidden/>
              </w:rPr>
              <w:tab/>
            </w:r>
            <w:r>
              <w:rPr>
                <w:noProof/>
                <w:webHidden/>
              </w:rPr>
              <w:fldChar w:fldCharType="begin"/>
            </w:r>
            <w:r>
              <w:rPr>
                <w:noProof/>
                <w:webHidden/>
              </w:rPr>
              <w:instrText xml:space="preserve"> PAGEREF _Toc241499183 \h </w:instrText>
            </w:r>
            <w:r>
              <w:rPr>
                <w:noProof/>
                <w:webHidden/>
              </w:rPr>
            </w:r>
            <w:r>
              <w:rPr>
                <w:noProof/>
                <w:webHidden/>
              </w:rPr>
              <w:fldChar w:fldCharType="separate"/>
            </w:r>
            <w:r>
              <w:rPr>
                <w:noProof/>
                <w:webHidden/>
              </w:rPr>
              <w:t>6</w:t>
            </w:r>
            <w:r>
              <w:rPr>
                <w:noProof/>
                <w:webHidden/>
              </w:rPr>
              <w:fldChar w:fldCharType="end"/>
            </w:r>
          </w:hyperlink>
        </w:p>
        <w:p w14:paraId="12B7E73F" w14:textId="61F8FD09" w:rsidR="0035472A" w:rsidRDefault="0035472A">
          <w:pPr>
            <w:pStyle w:val="TOC2"/>
            <w:tabs>
              <w:tab w:val="left" w:pos="720"/>
              <w:tab w:val="right" w:leader="dot" w:pos="9350"/>
            </w:tabs>
            <w:rPr>
              <w:noProof/>
              <w:kern w:val="2"/>
              <w:sz w:val="24"/>
              <w:szCs w:val="24"/>
              <w:lang/>
              <w14:ligatures w14:val="standardContextual"/>
            </w:rPr>
          </w:pPr>
          <w:hyperlink w:anchor="_Toc241499184" w:history="1">
            <w:r w:rsidRPr="00693E64">
              <w:rPr>
                <w:rStyle w:val="Hyperlink"/>
                <w:rFonts w:ascii="Calibri Light" w:eastAsia="Calibri Light" w:hAnsi="Calibri Light" w:cs="Calibri Light"/>
                <w:noProof/>
                <w:lang w:val="es-ES"/>
              </w:rPr>
              <w:t>4.</w:t>
            </w:r>
            <w:r>
              <w:rPr>
                <w:noProof/>
                <w:kern w:val="2"/>
                <w:sz w:val="24"/>
                <w:szCs w:val="24"/>
                <w:lang/>
                <w14:ligatures w14:val="standardContextual"/>
              </w:rPr>
              <w:tab/>
            </w:r>
            <w:r w:rsidRPr="00693E64">
              <w:rPr>
                <w:rStyle w:val="Hyperlink"/>
                <w:rFonts w:ascii="Calibri Light" w:eastAsia="Calibri Light" w:hAnsi="Calibri Light" w:cs="Calibri Light"/>
                <w:noProof/>
                <w:lang w:val="es-ES"/>
              </w:rPr>
              <w:t>Workplan</w:t>
            </w:r>
            <w:r>
              <w:rPr>
                <w:noProof/>
                <w:webHidden/>
              </w:rPr>
              <w:tab/>
            </w:r>
            <w:r>
              <w:rPr>
                <w:noProof/>
                <w:webHidden/>
              </w:rPr>
              <w:fldChar w:fldCharType="begin"/>
            </w:r>
            <w:r>
              <w:rPr>
                <w:noProof/>
                <w:webHidden/>
              </w:rPr>
              <w:instrText xml:space="preserve"> PAGEREF _Toc241499184 \h </w:instrText>
            </w:r>
            <w:r>
              <w:rPr>
                <w:noProof/>
                <w:webHidden/>
              </w:rPr>
            </w:r>
            <w:r>
              <w:rPr>
                <w:noProof/>
                <w:webHidden/>
              </w:rPr>
              <w:fldChar w:fldCharType="separate"/>
            </w:r>
            <w:r>
              <w:rPr>
                <w:noProof/>
                <w:webHidden/>
              </w:rPr>
              <w:t>11</w:t>
            </w:r>
            <w:r>
              <w:rPr>
                <w:noProof/>
                <w:webHidden/>
              </w:rPr>
              <w:fldChar w:fldCharType="end"/>
            </w:r>
          </w:hyperlink>
        </w:p>
        <w:p w14:paraId="342F05EC" w14:textId="0E3E2266" w:rsidR="0035472A" w:rsidRDefault="0035472A">
          <w:pPr>
            <w:pStyle w:val="TOC2"/>
            <w:tabs>
              <w:tab w:val="left" w:pos="720"/>
              <w:tab w:val="right" w:leader="dot" w:pos="9350"/>
            </w:tabs>
            <w:rPr>
              <w:noProof/>
              <w:kern w:val="2"/>
              <w:sz w:val="24"/>
              <w:szCs w:val="24"/>
              <w:lang/>
              <w14:ligatures w14:val="standardContextual"/>
            </w:rPr>
          </w:pPr>
          <w:hyperlink w:anchor="_Toc241499185" w:history="1">
            <w:r w:rsidRPr="00693E64">
              <w:rPr>
                <w:rStyle w:val="Hyperlink"/>
                <w:rFonts w:ascii="Calibri Light" w:eastAsia="Calibri Light" w:hAnsi="Calibri Light" w:cs="Calibri Light"/>
                <w:noProof/>
                <w:lang w:val="es-ES"/>
              </w:rPr>
              <w:t>5.</w:t>
            </w:r>
            <w:r>
              <w:rPr>
                <w:noProof/>
                <w:kern w:val="2"/>
                <w:sz w:val="24"/>
                <w:szCs w:val="24"/>
                <w:lang/>
                <w14:ligatures w14:val="standardContextual"/>
              </w:rPr>
              <w:tab/>
            </w:r>
            <w:r w:rsidRPr="00693E64">
              <w:rPr>
                <w:rStyle w:val="Hyperlink"/>
                <w:rFonts w:ascii="Calibri Light" w:eastAsia="Calibri Light" w:hAnsi="Calibri Light" w:cs="Calibri Light"/>
                <w:noProof/>
                <w:lang w:val="es-ES"/>
              </w:rPr>
              <w:t>Supporting documents</w:t>
            </w:r>
            <w:r>
              <w:rPr>
                <w:noProof/>
                <w:webHidden/>
              </w:rPr>
              <w:tab/>
            </w:r>
            <w:r>
              <w:rPr>
                <w:noProof/>
                <w:webHidden/>
              </w:rPr>
              <w:fldChar w:fldCharType="begin"/>
            </w:r>
            <w:r>
              <w:rPr>
                <w:noProof/>
                <w:webHidden/>
              </w:rPr>
              <w:instrText xml:space="preserve"> PAGEREF _Toc241499185 \h </w:instrText>
            </w:r>
            <w:r>
              <w:rPr>
                <w:noProof/>
                <w:webHidden/>
              </w:rPr>
            </w:r>
            <w:r>
              <w:rPr>
                <w:noProof/>
                <w:webHidden/>
              </w:rPr>
              <w:fldChar w:fldCharType="separate"/>
            </w:r>
            <w:r>
              <w:rPr>
                <w:noProof/>
                <w:webHidden/>
              </w:rPr>
              <w:t>13</w:t>
            </w:r>
            <w:r>
              <w:rPr>
                <w:noProof/>
                <w:webHidden/>
              </w:rPr>
              <w:fldChar w:fldCharType="end"/>
            </w:r>
          </w:hyperlink>
        </w:p>
        <w:p w14:paraId="0B0304C1" w14:textId="06883D3D" w:rsidR="0035472A" w:rsidRDefault="0035472A">
          <w:pPr>
            <w:pStyle w:val="TOC2"/>
            <w:tabs>
              <w:tab w:val="left" w:pos="720"/>
              <w:tab w:val="right" w:leader="dot" w:pos="9350"/>
            </w:tabs>
            <w:rPr>
              <w:noProof/>
              <w:kern w:val="2"/>
              <w:sz w:val="24"/>
              <w:szCs w:val="24"/>
              <w:lang/>
              <w14:ligatures w14:val="standardContextual"/>
            </w:rPr>
          </w:pPr>
          <w:hyperlink w:anchor="_Toc241499186" w:history="1">
            <w:r w:rsidRPr="00693E64">
              <w:rPr>
                <w:rStyle w:val="Hyperlink"/>
                <w:rFonts w:ascii="Calibri Light" w:eastAsia="Calibri Light" w:hAnsi="Calibri Light" w:cs="Calibri Light"/>
                <w:noProof/>
              </w:rPr>
              <w:t>6.</w:t>
            </w:r>
            <w:r>
              <w:rPr>
                <w:noProof/>
                <w:kern w:val="2"/>
                <w:sz w:val="24"/>
                <w:szCs w:val="24"/>
                <w:lang/>
                <w14:ligatures w14:val="standardContextual"/>
              </w:rPr>
              <w:tab/>
            </w:r>
            <w:r w:rsidRPr="00693E64">
              <w:rPr>
                <w:rStyle w:val="Hyperlink"/>
                <w:rFonts w:ascii="Calibri Light" w:eastAsia="Calibri Light" w:hAnsi="Calibri Light" w:cs="Calibri Light"/>
                <w:noProof/>
              </w:rPr>
              <w:t>Budget</w:t>
            </w:r>
            <w:r>
              <w:rPr>
                <w:noProof/>
                <w:webHidden/>
              </w:rPr>
              <w:tab/>
            </w:r>
            <w:r>
              <w:rPr>
                <w:noProof/>
                <w:webHidden/>
              </w:rPr>
              <w:fldChar w:fldCharType="begin"/>
            </w:r>
            <w:r>
              <w:rPr>
                <w:noProof/>
                <w:webHidden/>
              </w:rPr>
              <w:instrText xml:space="preserve"> PAGEREF _Toc241499186 \h </w:instrText>
            </w:r>
            <w:r>
              <w:rPr>
                <w:noProof/>
                <w:webHidden/>
              </w:rPr>
            </w:r>
            <w:r>
              <w:rPr>
                <w:noProof/>
                <w:webHidden/>
              </w:rPr>
              <w:fldChar w:fldCharType="separate"/>
            </w:r>
            <w:r>
              <w:rPr>
                <w:noProof/>
                <w:webHidden/>
              </w:rPr>
              <w:t>13</w:t>
            </w:r>
            <w:r>
              <w:rPr>
                <w:noProof/>
                <w:webHidden/>
              </w:rPr>
              <w:fldChar w:fldCharType="end"/>
            </w:r>
          </w:hyperlink>
        </w:p>
        <w:p w14:paraId="1F6993E2" w14:textId="0DDA27AC" w:rsidR="00C80A1A" w:rsidRPr="00E84A38" w:rsidRDefault="00C80A1A" w:rsidP="5D041318">
          <w:pPr>
            <w:pStyle w:val="TOC2"/>
            <w:tabs>
              <w:tab w:val="left" w:pos="630"/>
              <w:tab w:val="right" w:leader="dot" w:pos="9345"/>
            </w:tabs>
            <w:rPr>
              <w:rStyle w:val="Hyperlink"/>
              <w:kern w:val="2"/>
              <w:lang w:eastAsia="en-GB"/>
              <w14:ligatures w14:val="standardContextual"/>
            </w:rPr>
          </w:pPr>
          <w:r w:rsidRPr="00E84A38">
            <w:fldChar w:fldCharType="end"/>
          </w:r>
        </w:p>
      </w:sdtContent>
    </w:sdt>
    <w:p w14:paraId="141C7FE0" w14:textId="305B07CA" w:rsidR="006830A6" w:rsidRPr="00E84A38" w:rsidRDefault="006830A6" w:rsidP="753722BE">
      <w:pPr>
        <w:rPr>
          <w:rFonts w:ascii="Calibri Light" w:eastAsia="Calibri Light" w:hAnsi="Calibri Light" w:cs="Calibri Light"/>
        </w:rPr>
      </w:pPr>
    </w:p>
    <w:p w14:paraId="75957629" w14:textId="77777777" w:rsidR="00814066" w:rsidRPr="00E84A38" w:rsidRDefault="00814066" w:rsidP="753722BE">
      <w:pPr>
        <w:pStyle w:val="NoSpacing"/>
        <w:jc w:val="both"/>
        <w:rPr>
          <w:rFonts w:ascii="Calibri Light" w:eastAsia="Calibri Light" w:hAnsi="Calibri Light" w:cs="Calibri Light"/>
          <w:lang w:val="en-GB"/>
        </w:rPr>
      </w:pPr>
    </w:p>
    <w:p w14:paraId="7B28FCC7" w14:textId="77777777" w:rsidR="00814066" w:rsidRPr="00E84A38" w:rsidRDefault="00814066" w:rsidP="753722BE">
      <w:pPr>
        <w:pStyle w:val="NoSpacing"/>
        <w:jc w:val="both"/>
        <w:rPr>
          <w:rFonts w:ascii="Calibri Light" w:eastAsia="Calibri Light" w:hAnsi="Calibri Light" w:cs="Calibri Light"/>
          <w:i/>
          <w:iCs/>
          <w:lang w:val="en-GB"/>
        </w:rPr>
      </w:pPr>
    </w:p>
    <w:p w14:paraId="63BA6CF2" w14:textId="77777777" w:rsidR="008D68CE" w:rsidRPr="00E84A38" w:rsidRDefault="008D68CE" w:rsidP="753722BE">
      <w:pPr>
        <w:pStyle w:val="NoSpacing"/>
        <w:jc w:val="both"/>
        <w:rPr>
          <w:rFonts w:ascii="Calibri Light" w:eastAsia="Calibri Light" w:hAnsi="Calibri Light" w:cs="Calibri Light"/>
          <w:i/>
          <w:iCs/>
          <w:lang w:val="en-GB"/>
        </w:rPr>
      </w:pPr>
    </w:p>
    <w:p w14:paraId="4E385B6F" w14:textId="77777777" w:rsidR="008D68CE" w:rsidRPr="00E84A38" w:rsidRDefault="008D68CE" w:rsidP="753722BE">
      <w:pPr>
        <w:pStyle w:val="NoSpacing"/>
        <w:jc w:val="both"/>
        <w:rPr>
          <w:rFonts w:ascii="Calibri Light" w:eastAsia="Calibri Light" w:hAnsi="Calibri Light" w:cs="Calibri Light"/>
          <w:i/>
          <w:iCs/>
          <w:lang w:val="en-GB"/>
        </w:rPr>
      </w:pPr>
    </w:p>
    <w:p w14:paraId="2BEFE65B" w14:textId="69C94E5E" w:rsidR="1BFDDE0B" w:rsidRPr="00E84A38" w:rsidRDefault="1BFDDE0B" w:rsidP="753722BE">
      <w:pPr>
        <w:pStyle w:val="NoSpacing"/>
        <w:jc w:val="both"/>
        <w:rPr>
          <w:rFonts w:ascii="Calibri Light" w:eastAsia="Calibri Light" w:hAnsi="Calibri Light" w:cs="Calibri Light"/>
          <w:i/>
          <w:iCs/>
          <w:lang w:val="en-GB"/>
        </w:rPr>
      </w:pPr>
    </w:p>
    <w:p w14:paraId="0EA779FF" w14:textId="4D8D8C52" w:rsidR="1BFDDE0B" w:rsidRPr="00E84A38" w:rsidRDefault="1BFDDE0B" w:rsidP="753722BE">
      <w:pPr>
        <w:pStyle w:val="NoSpacing"/>
        <w:jc w:val="both"/>
        <w:rPr>
          <w:rFonts w:ascii="Calibri Light" w:eastAsia="Calibri Light" w:hAnsi="Calibri Light" w:cs="Calibri Light"/>
          <w:i/>
          <w:iCs/>
          <w:lang w:val="en-GB"/>
        </w:rPr>
      </w:pPr>
    </w:p>
    <w:p w14:paraId="4AE94735" w14:textId="0E463A33" w:rsidR="1BFDDE0B" w:rsidRPr="00E84A38" w:rsidRDefault="1BFDDE0B" w:rsidP="753722BE">
      <w:pPr>
        <w:pStyle w:val="NoSpacing"/>
        <w:jc w:val="both"/>
        <w:rPr>
          <w:rFonts w:ascii="Calibri Light" w:eastAsia="Calibri Light" w:hAnsi="Calibri Light" w:cs="Calibri Light"/>
          <w:i/>
          <w:iCs/>
          <w:lang w:val="en-GB"/>
        </w:rPr>
      </w:pPr>
    </w:p>
    <w:p w14:paraId="7B48D42F" w14:textId="266F363E" w:rsidR="1BFDDE0B" w:rsidRPr="00E84A38" w:rsidRDefault="1BFDDE0B" w:rsidP="753722BE">
      <w:pPr>
        <w:pStyle w:val="NoSpacing"/>
        <w:jc w:val="both"/>
        <w:rPr>
          <w:rFonts w:ascii="Calibri Light" w:eastAsia="Calibri Light" w:hAnsi="Calibri Light" w:cs="Calibri Light"/>
          <w:i/>
          <w:iCs/>
          <w:lang w:val="en-GB"/>
        </w:rPr>
      </w:pPr>
    </w:p>
    <w:p w14:paraId="22BA5C5A" w14:textId="77777777" w:rsidR="002C384D" w:rsidRPr="00E84A38" w:rsidRDefault="002C384D" w:rsidP="753722BE">
      <w:pPr>
        <w:pStyle w:val="NoSpacing"/>
        <w:jc w:val="both"/>
        <w:rPr>
          <w:rFonts w:ascii="Calibri Light" w:eastAsia="Calibri Light" w:hAnsi="Calibri Light" w:cs="Calibri Light"/>
          <w:i/>
          <w:iCs/>
          <w:lang w:val="en-GB"/>
        </w:rPr>
      </w:pPr>
    </w:p>
    <w:p w14:paraId="58958BE2" w14:textId="77777777" w:rsidR="002C384D" w:rsidRPr="00E84A38" w:rsidRDefault="002C384D" w:rsidP="753722BE">
      <w:pPr>
        <w:pStyle w:val="NoSpacing"/>
        <w:jc w:val="both"/>
        <w:rPr>
          <w:rFonts w:ascii="Calibri Light" w:eastAsia="Calibri Light" w:hAnsi="Calibri Light" w:cs="Calibri Light"/>
          <w:i/>
          <w:iCs/>
          <w:lang w:val="en-GB"/>
        </w:rPr>
      </w:pPr>
    </w:p>
    <w:p w14:paraId="4ED72B3F" w14:textId="77777777" w:rsidR="00090133" w:rsidRPr="00E84A38" w:rsidRDefault="00090133" w:rsidP="753722BE">
      <w:pPr>
        <w:pStyle w:val="NoSpacing"/>
        <w:jc w:val="both"/>
        <w:rPr>
          <w:rFonts w:ascii="Calibri Light" w:eastAsia="Calibri Light" w:hAnsi="Calibri Light" w:cs="Calibri Light"/>
          <w:i/>
          <w:iCs/>
          <w:lang w:val="en-GB"/>
        </w:rPr>
      </w:pPr>
    </w:p>
    <w:p w14:paraId="1AD5D4C0" w14:textId="77777777" w:rsidR="00090133" w:rsidRPr="00E84A38" w:rsidRDefault="00090133" w:rsidP="753722BE">
      <w:pPr>
        <w:pStyle w:val="NoSpacing"/>
        <w:jc w:val="both"/>
        <w:rPr>
          <w:rFonts w:ascii="Calibri Light" w:eastAsia="Calibri Light" w:hAnsi="Calibri Light" w:cs="Calibri Light"/>
          <w:i/>
          <w:iCs/>
          <w:lang w:val="en-GB"/>
        </w:rPr>
      </w:pPr>
    </w:p>
    <w:p w14:paraId="3D7840C0" w14:textId="77777777" w:rsidR="00090133" w:rsidRPr="00E84A38" w:rsidRDefault="00090133" w:rsidP="753722BE">
      <w:pPr>
        <w:pStyle w:val="NoSpacing"/>
        <w:jc w:val="both"/>
        <w:rPr>
          <w:rFonts w:ascii="Calibri Light" w:eastAsia="Calibri Light" w:hAnsi="Calibri Light" w:cs="Calibri Light"/>
          <w:i/>
          <w:iCs/>
          <w:lang w:val="en-GB"/>
        </w:rPr>
      </w:pPr>
    </w:p>
    <w:p w14:paraId="70B49EF7" w14:textId="77777777" w:rsidR="00090133" w:rsidRPr="00E84A38" w:rsidRDefault="00090133" w:rsidP="753722BE">
      <w:pPr>
        <w:pStyle w:val="NoSpacing"/>
        <w:jc w:val="both"/>
        <w:rPr>
          <w:rFonts w:ascii="Calibri Light" w:eastAsia="Calibri Light" w:hAnsi="Calibri Light" w:cs="Calibri Light"/>
          <w:i/>
          <w:iCs/>
          <w:lang w:val="en-GB"/>
        </w:rPr>
      </w:pPr>
    </w:p>
    <w:p w14:paraId="2049B2C0" w14:textId="77777777" w:rsidR="00090133" w:rsidRPr="00E84A38" w:rsidRDefault="00090133" w:rsidP="753722BE">
      <w:pPr>
        <w:pStyle w:val="NoSpacing"/>
        <w:jc w:val="both"/>
        <w:rPr>
          <w:rFonts w:ascii="Calibri Light" w:eastAsia="Calibri Light" w:hAnsi="Calibri Light" w:cs="Calibri Light"/>
          <w:i/>
          <w:iCs/>
          <w:lang w:val="en-GB"/>
        </w:rPr>
      </w:pPr>
    </w:p>
    <w:p w14:paraId="1608D9F5" w14:textId="77777777" w:rsidR="002C384D" w:rsidRPr="00E84A38" w:rsidRDefault="002C384D" w:rsidP="753722BE">
      <w:pPr>
        <w:pStyle w:val="NoSpacing"/>
        <w:jc w:val="both"/>
        <w:rPr>
          <w:rFonts w:ascii="Calibri Light" w:eastAsia="Calibri Light" w:hAnsi="Calibri Light" w:cs="Calibri Light"/>
          <w:i/>
          <w:iCs/>
          <w:lang w:val="en-GB"/>
        </w:rPr>
      </w:pPr>
    </w:p>
    <w:p w14:paraId="0DDF2465" w14:textId="77777777" w:rsidR="002C384D" w:rsidRPr="00E84A38" w:rsidRDefault="002C384D" w:rsidP="753722BE">
      <w:pPr>
        <w:pStyle w:val="NoSpacing"/>
        <w:jc w:val="both"/>
        <w:rPr>
          <w:rFonts w:ascii="Calibri Light" w:eastAsia="Calibri Light" w:hAnsi="Calibri Light" w:cs="Calibri Light"/>
          <w:i/>
          <w:iCs/>
          <w:lang w:val="en-GB"/>
        </w:rPr>
      </w:pPr>
    </w:p>
    <w:p w14:paraId="5FACA3CD" w14:textId="77777777" w:rsidR="002C384D" w:rsidRPr="00E84A38" w:rsidRDefault="002C384D" w:rsidP="753722BE">
      <w:pPr>
        <w:pStyle w:val="NoSpacing"/>
        <w:jc w:val="both"/>
        <w:rPr>
          <w:rFonts w:ascii="Calibri Light" w:eastAsia="Calibri Light" w:hAnsi="Calibri Light" w:cs="Calibri Light"/>
          <w:i/>
          <w:iCs/>
          <w:lang w:val="en-GB"/>
        </w:rPr>
      </w:pPr>
    </w:p>
    <w:p w14:paraId="07D17780" w14:textId="77777777" w:rsidR="002C384D" w:rsidRPr="00E84A38" w:rsidRDefault="002C384D" w:rsidP="753722BE">
      <w:pPr>
        <w:pStyle w:val="NoSpacing"/>
        <w:jc w:val="both"/>
        <w:rPr>
          <w:rFonts w:ascii="Calibri Light" w:eastAsia="Calibri Light" w:hAnsi="Calibri Light" w:cs="Calibri Light"/>
          <w:i/>
          <w:iCs/>
          <w:lang w:val="en-GB"/>
        </w:rPr>
      </w:pPr>
    </w:p>
    <w:p w14:paraId="23BF1A92" w14:textId="0F02E640" w:rsidR="1BFDDE0B" w:rsidRPr="00E84A38" w:rsidRDefault="1BFDDE0B" w:rsidP="753722BE">
      <w:pPr>
        <w:pStyle w:val="NoSpacing"/>
        <w:jc w:val="both"/>
        <w:rPr>
          <w:rFonts w:ascii="Calibri Light" w:eastAsia="Calibri Light" w:hAnsi="Calibri Light" w:cs="Calibri Light"/>
          <w:i/>
          <w:iCs/>
          <w:lang w:val="en-GB"/>
        </w:rPr>
      </w:pPr>
    </w:p>
    <w:p w14:paraId="64913B42" w14:textId="2B5A39E4" w:rsidR="1BFDDE0B" w:rsidRPr="00E84A38" w:rsidRDefault="1BFDDE0B" w:rsidP="753722BE">
      <w:pPr>
        <w:pStyle w:val="NoSpacing"/>
        <w:jc w:val="both"/>
        <w:rPr>
          <w:rFonts w:ascii="Calibri Light" w:eastAsia="Calibri Light" w:hAnsi="Calibri Light" w:cs="Calibri Light"/>
          <w:i/>
          <w:iCs/>
          <w:lang w:val="en-GB"/>
        </w:rPr>
      </w:pPr>
    </w:p>
    <w:p w14:paraId="3991D516" w14:textId="16F9F8EF" w:rsidR="1BFDDE0B" w:rsidRPr="00E84A38" w:rsidRDefault="1BFDDE0B" w:rsidP="753722BE">
      <w:pPr>
        <w:pStyle w:val="NoSpacing"/>
        <w:jc w:val="both"/>
        <w:rPr>
          <w:rFonts w:ascii="Calibri Light" w:eastAsia="Calibri Light" w:hAnsi="Calibri Light" w:cs="Calibri Light"/>
          <w:i/>
          <w:iCs/>
          <w:lang w:val="en-GB"/>
        </w:rPr>
      </w:pPr>
    </w:p>
    <w:p w14:paraId="14FCE5ED" w14:textId="419D5D36" w:rsidR="00090133" w:rsidRPr="00E84A38" w:rsidRDefault="00090133">
      <w:pPr>
        <w:rPr>
          <w:rFonts w:ascii="Calibri Light" w:eastAsia="Calibri Light" w:hAnsi="Calibri Light" w:cs="Calibri Light"/>
          <w:i/>
          <w:iCs/>
        </w:rPr>
      </w:pPr>
      <w:r w:rsidRPr="00E84A38">
        <w:rPr>
          <w:rFonts w:ascii="Calibri Light" w:eastAsia="Calibri Light" w:hAnsi="Calibri Light" w:cs="Calibri Light"/>
          <w:i/>
          <w:iCs/>
        </w:rPr>
        <w:br w:type="page"/>
      </w:r>
    </w:p>
    <w:p w14:paraId="4D0DC94B" w14:textId="77777777" w:rsidR="00814066" w:rsidRPr="00E84A38" w:rsidRDefault="00814066" w:rsidP="753722BE">
      <w:pPr>
        <w:pStyle w:val="NoSpacing"/>
        <w:jc w:val="both"/>
        <w:rPr>
          <w:rFonts w:ascii="Calibri Light" w:eastAsia="Calibri Light" w:hAnsi="Calibri Light" w:cs="Calibri Light"/>
          <w:i/>
          <w:iCs/>
          <w:lang w:val="en-GB"/>
        </w:rPr>
      </w:pPr>
    </w:p>
    <w:p w14:paraId="376D584F" w14:textId="12BB849F" w:rsidR="00CD0819" w:rsidRPr="00E84A38" w:rsidRDefault="22A1A4B4" w:rsidP="399E721C">
      <w:pPr>
        <w:pStyle w:val="Heading2"/>
        <w:numPr>
          <w:ilvl w:val="0"/>
          <w:numId w:val="39"/>
        </w:numPr>
        <w:jc w:val="both"/>
        <w:rPr>
          <w:rFonts w:ascii="Calibri Light" w:eastAsia="Calibri Light" w:hAnsi="Calibri Light" w:cs="Calibri Light"/>
          <w:lang w:val="es-ES"/>
        </w:rPr>
      </w:pPr>
      <w:bookmarkStart w:id="0" w:name="_Toc241499181"/>
      <w:r w:rsidRPr="399E721C">
        <w:rPr>
          <w:rFonts w:ascii="Calibri Light" w:eastAsia="Calibri Light" w:hAnsi="Calibri Light" w:cs="Calibri Light"/>
          <w:lang w:val="es-ES"/>
        </w:rPr>
        <w:t>Main</w:t>
      </w:r>
      <w:r w:rsidR="457C21F5" w:rsidRPr="399E721C">
        <w:rPr>
          <w:rFonts w:ascii="Calibri Light" w:eastAsia="Calibri Light" w:hAnsi="Calibri Light" w:cs="Calibri Light"/>
          <w:lang w:val="es-ES"/>
        </w:rPr>
        <w:t xml:space="preserve"> </w:t>
      </w:r>
      <w:r w:rsidR="06C26901" w:rsidRPr="399E721C">
        <w:rPr>
          <w:rFonts w:ascii="Calibri Light" w:eastAsia="Calibri Light" w:hAnsi="Calibri Light" w:cs="Calibri Light"/>
          <w:lang w:val="es-ES"/>
        </w:rPr>
        <w:t>I</w:t>
      </w:r>
      <w:r w:rsidR="457C21F5" w:rsidRPr="399E721C">
        <w:rPr>
          <w:rFonts w:ascii="Calibri Light" w:eastAsia="Calibri Light" w:hAnsi="Calibri Light" w:cs="Calibri Light"/>
          <w:lang w:val="es-ES"/>
        </w:rPr>
        <w:t>nformation</w:t>
      </w:r>
      <w:bookmarkEnd w:id="0"/>
    </w:p>
    <w:p w14:paraId="079EA86E" w14:textId="77777777" w:rsidR="00814066" w:rsidRPr="00E84A38" w:rsidRDefault="00814066" w:rsidP="753722BE">
      <w:pPr>
        <w:jc w:val="both"/>
        <w:rPr>
          <w:rFonts w:ascii="Calibri Light" w:eastAsia="Calibri Light" w:hAnsi="Calibri Light" w:cs="Calibri Light"/>
        </w:rPr>
      </w:pPr>
    </w:p>
    <w:p w14:paraId="01BD0C63" w14:textId="4FB847E1" w:rsidR="004E2BA0" w:rsidRPr="0035472A" w:rsidRDefault="69041B5A" w:rsidP="4E6D6A47">
      <w:pPr>
        <w:tabs>
          <w:tab w:val="left" w:pos="7125"/>
        </w:tabs>
        <w:jc w:val="both"/>
        <w:rPr>
          <w:rFonts w:ascii="Calibri Light" w:eastAsia="Calibri Light" w:hAnsi="Calibri Light" w:cs="Calibri Light"/>
          <w:b/>
          <w:bCs/>
        </w:rPr>
      </w:pPr>
      <w:r w:rsidRPr="0035472A">
        <w:rPr>
          <w:rFonts w:ascii="Calibri Light" w:eastAsia="Calibri Light" w:hAnsi="Calibri Light" w:cs="Calibri Light"/>
          <w:b/>
          <w:bCs/>
        </w:rPr>
        <w:t xml:space="preserve">Select </w:t>
      </w:r>
      <w:r w:rsidR="54900EF3" w:rsidRPr="0035472A">
        <w:rPr>
          <w:rFonts w:ascii="Calibri Light" w:eastAsia="Calibri Light" w:hAnsi="Calibri Light" w:cs="Calibri Light"/>
          <w:b/>
          <w:bCs/>
        </w:rPr>
        <w:t>primary Call topic (EIT Urban Mobility priority domain)</w:t>
      </w:r>
      <w:r w:rsidR="12F15743" w:rsidRPr="0035472A">
        <w:rPr>
          <w:rFonts w:ascii="Calibri Light" w:eastAsia="Calibri Light" w:hAnsi="Calibri Light" w:cs="Calibri Light"/>
          <w:b/>
          <w:bCs/>
        </w:rPr>
        <w:t xml:space="preserve"> </w:t>
      </w:r>
      <w:r w:rsidR="49A9BBAA" w:rsidRPr="0035472A">
        <w:rPr>
          <w:rFonts w:ascii="Calibri Light" w:eastAsia="Calibri Light" w:hAnsi="Calibri Light" w:cs="Calibri Light"/>
          <w:b/>
          <w:bCs/>
        </w:rPr>
        <w:t>as per</w:t>
      </w:r>
      <w:r w:rsidR="12F15743" w:rsidRPr="0035472A">
        <w:rPr>
          <w:rFonts w:ascii="Calibri Light" w:eastAsia="Calibri Light" w:hAnsi="Calibri Light" w:cs="Calibri Light"/>
          <w:b/>
          <w:bCs/>
        </w:rPr>
        <w:t xml:space="preserve"> the Call Manual</w:t>
      </w:r>
    </w:p>
    <w:p w14:paraId="0C0907B5" w14:textId="03100269" w:rsidR="004E2BA0" w:rsidRPr="0035472A" w:rsidRDefault="00AA2194" w:rsidP="4E6D6A47">
      <w:pPr>
        <w:tabs>
          <w:tab w:val="left" w:pos="7125"/>
        </w:tabs>
        <w:jc w:val="both"/>
        <w:rPr>
          <w:rFonts w:ascii="Calibri Light" w:eastAsia="Calibri Light" w:hAnsi="Calibri Light" w:cs="Calibri Light"/>
          <w:b/>
          <w:bCs/>
        </w:rPr>
      </w:pPr>
      <w:sdt>
        <w:sdtPr>
          <w:rPr>
            <w:rFonts w:ascii="Calibri Light" w:eastAsia="Calibri Light" w:hAnsi="Calibri Light" w:cs="Calibri Light"/>
            <w:b/>
            <w:bCs/>
          </w:rPr>
          <w:id w:val="-964421493"/>
          <w:placeholder>
            <w:docPart w:val="276CDA8A8267494B8923A6741AE20B8A"/>
          </w:placeholder>
          <w:showingPlcHdr/>
          <w:comboBox>
            <w:listItem w:value="Choose an item."/>
            <w:listItem w:displayText="Public Transport" w:value="Public Transport"/>
            <w:listItem w:displayText="Urban Logistics" w:value="Urban Logistics"/>
            <w:listItem w:displayText="Electrification of transport and alternative fuels " w:value="Electrification of transport and alternative fuels "/>
            <w:listItem w:displayText="Mobility Data Management " w:value="Mobility Data Management "/>
            <w:listItem w:displayText="Health and mobility" w:value="Health and mobility"/>
          </w:comboBox>
        </w:sdtPr>
        <w:sdtContent>
          <w:r w:rsidR="0035472A" w:rsidRPr="00D3472C">
            <w:rPr>
              <w:rStyle w:val="PlaceholderText"/>
            </w:rPr>
            <w:t>Choose an item.</w:t>
          </w:r>
        </w:sdtContent>
      </w:sdt>
    </w:p>
    <w:p w14:paraId="698B5C6E" w14:textId="03EF8029" w:rsidR="007F558C" w:rsidRPr="00E84A38" w:rsidRDefault="1F4EE4E5"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Title</w:t>
      </w:r>
    </w:p>
    <w:tbl>
      <w:tblPr>
        <w:tblStyle w:val="TableGrid"/>
        <w:tblW w:w="0" w:type="auto"/>
        <w:tblLook w:val="04A0" w:firstRow="1" w:lastRow="0" w:firstColumn="1" w:lastColumn="0" w:noHBand="0" w:noVBand="1"/>
      </w:tblPr>
      <w:tblGrid>
        <w:gridCol w:w="9350"/>
      </w:tblGrid>
      <w:tr w:rsidR="00D07A32" w:rsidRPr="00E84A38" w14:paraId="3B4AF872" w14:textId="77777777" w:rsidTr="7EAE1582">
        <w:tc>
          <w:tcPr>
            <w:tcW w:w="9350" w:type="dxa"/>
            <w:vAlign w:val="center"/>
          </w:tcPr>
          <w:p w14:paraId="52D472F5" w14:textId="0F222AFD" w:rsidR="00D07A32" w:rsidRPr="00E84A38" w:rsidRDefault="524DCA84" w:rsidP="753722BE">
            <w:pPr>
              <w:rPr>
                <w:rFonts w:ascii="Calibri Light" w:eastAsia="Calibri Light" w:hAnsi="Calibri Light" w:cs="Calibri Light"/>
              </w:rPr>
            </w:pPr>
            <w:r w:rsidRPr="00E84A38">
              <w:rPr>
                <w:rFonts w:ascii="Calibri Light" w:eastAsia="Calibri Light" w:hAnsi="Calibri Light" w:cs="Calibri Light"/>
              </w:rPr>
              <w:t>Please enter a descriptive title of your project (max 140 characters).</w:t>
            </w:r>
          </w:p>
        </w:tc>
      </w:tr>
    </w:tbl>
    <w:p w14:paraId="394F1307" w14:textId="7BEB3D23" w:rsidR="007F558C"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acronym</w:t>
      </w:r>
    </w:p>
    <w:tbl>
      <w:tblPr>
        <w:tblStyle w:val="TableGrid"/>
        <w:tblW w:w="0" w:type="auto"/>
        <w:tblLook w:val="04A0" w:firstRow="1" w:lastRow="0" w:firstColumn="1" w:lastColumn="0" w:noHBand="0" w:noVBand="1"/>
      </w:tblPr>
      <w:tblGrid>
        <w:gridCol w:w="9350"/>
      </w:tblGrid>
      <w:tr w:rsidR="00D07A32" w:rsidRPr="00E84A38" w14:paraId="2801D829" w14:textId="77777777" w:rsidTr="7EAE1582">
        <w:tc>
          <w:tcPr>
            <w:tcW w:w="9350" w:type="dxa"/>
          </w:tcPr>
          <w:p w14:paraId="4CC12052" w14:textId="78EE03BB" w:rsidR="00D07A32" w:rsidRPr="00E84A38" w:rsidRDefault="3E3EF6B7" w:rsidP="753722BE">
            <w:pPr>
              <w:rPr>
                <w:rFonts w:ascii="Calibri Light" w:eastAsia="Calibri Light" w:hAnsi="Calibri Light" w:cs="Calibri Light"/>
              </w:rPr>
            </w:pPr>
            <w:r w:rsidRPr="00E84A38">
              <w:rPr>
                <w:rFonts w:ascii="Calibri Light" w:eastAsia="Calibri Light" w:hAnsi="Calibri Light" w:cs="Calibri Light"/>
              </w:rPr>
              <w:t>Please enter a short title or acronym for your project (max 25 characters).</w:t>
            </w:r>
          </w:p>
        </w:tc>
      </w:tr>
    </w:tbl>
    <w:p w14:paraId="427F3EF6" w14:textId="3DBC8280" w:rsidR="00EE7972"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starting date</w:t>
      </w:r>
    </w:p>
    <w:p w14:paraId="506CF5E6" w14:textId="75C6F6CC" w:rsidR="00623280" w:rsidRPr="00E84A38" w:rsidRDefault="0AB6768F" w:rsidP="7EAE1582">
      <w:pPr>
        <w:jc w:val="both"/>
        <w:rPr>
          <w:rFonts w:ascii="Calibri Light" w:eastAsia="Calibri Light" w:hAnsi="Calibri Light" w:cs="Calibri Light"/>
        </w:rPr>
      </w:pPr>
      <w:r w:rsidRPr="00E84A38">
        <w:rPr>
          <w:rFonts w:ascii="Calibri Light" w:eastAsia="Calibri Light" w:hAnsi="Calibri Light" w:cs="Calibri Light"/>
        </w:rPr>
        <w:t xml:space="preserve">April 1, </w:t>
      </w:r>
      <w:r w:rsidR="004C4472" w:rsidRPr="00E84A38">
        <w:rPr>
          <w:rFonts w:ascii="Calibri Light" w:eastAsia="Calibri Light" w:hAnsi="Calibri Light" w:cs="Calibri Light"/>
        </w:rPr>
        <w:t>202</w:t>
      </w:r>
      <w:r w:rsidR="004C4472">
        <w:rPr>
          <w:rFonts w:ascii="Calibri Light" w:eastAsia="Calibri Light" w:hAnsi="Calibri Light" w:cs="Calibri Light"/>
        </w:rPr>
        <w:t>7</w:t>
      </w:r>
      <w:r w:rsidR="004C4472" w:rsidRPr="00E84A38">
        <w:rPr>
          <w:rFonts w:ascii="Calibri Light" w:eastAsia="Calibri Light" w:hAnsi="Calibri Light" w:cs="Calibri Light"/>
        </w:rPr>
        <w:t xml:space="preserve"> </w:t>
      </w:r>
      <w:r w:rsidRPr="00E84A38">
        <w:rPr>
          <w:rFonts w:ascii="Calibri Light" w:eastAsia="Calibri Light" w:hAnsi="Calibri Light" w:cs="Calibri Light"/>
          <w:i/>
          <w:iCs/>
        </w:rPr>
        <w:t>(pre-defined)</w:t>
      </w:r>
    </w:p>
    <w:p w14:paraId="269F2947" w14:textId="487B1D42" w:rsidR="00EE7972"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closing date</w:t>
      </w:r>
      <w:r w:rsidR="1F8D72BA" w:rsidRPr="4E6D6A47">
        <w:rPr>
          <w:rFonts w:ascii="Calibri Light" w:eastAsia="Calibri Light" w:hAnsi="Calibri Light" w:cs="Calibri Light"/>
          <w:i/>
          <w:iCs/>
        </w:rPr>
        <w:t xml:space="preserve"> </w:t>
      </w:r>
    </w:p>
    <w:p w14:paraId="698A9AA1" w14:textId="239D3AD7" w:rsidR="00814066" w:rsidRPr="00E84A38" w:rsidRDefault="0AB6768F" w:rsidP="753722BE">
      <w:pPr>
        <w:jc w:val="both"/>
        <w:rPr>
          <w:rFonts w:ascii="Calibri Light" w:eastAsia="Calibri Light" w:hAnsi="Calibri Light" w:cs="Calibri Light"/>
        </w:rPr>
      </w:pPr>
      <w:r w:rsidRPr="00E84A38">
        <w:rPr>
          <w:rFonts w:ascii="Calibri Light" w:eastAsia="Calibri Light" w:hAnsi="Calibri Light" w:cs="Calibri Light"/>
        </w:rPr>
        <w:t xml:space="preserve">October 31, </w:t>
      </w:r>
      <w:r w:rsidR="004C4472" w:rsidRPr="00E84A38">
        <w:rPr>
          <w:rFonts w:ascii="Calibri Light" w:eastAsia="Calibri Light" w:hAnsi="Calibri Light" w:cs="Calibri Light"/>
        </w:rPr>
        <w:t>202</w:t>
      </w:r>
      <w:r w:rsidR="004C4472">
        <w:rPr>
          <w:rFonts w:ascii="Calibri Light" w:eastAsia="Calibri Light" w:hAnsi="Calibri Light" w:cs="Calibri Light"/>
        </w:rPr>
        <w:t>7</w:t>
      </w:r>
      <w:r w:rsidR="004C4472" w:rsidRPr="00E84A38">
        <w:rPr>
          <w:rFonts w:ascii="Calibri Light" w:eastAsia="Calibri Light" w:hAnsi="Calibri Light" w:cs="Calibri Light"/>
        </w:rPr>
        <w:t xml:space="preserve"> </w:t>
      </w:r>
      <w:r w:rsidRPr="00E84A38">
        <w:rPr>
          <w:rFonts w:ascii="Calibri Light" w:eastAsia="Calibri Light" w:hAnsi="Calibri Light" w:cs="Calibri Light"/>
          <w:i/>
          <w:iCs/>
        </w:rPr>
        <w:t>(pre-defined)</w:t>
      </w:r>
    </w:p>
    <w:p w14:paraId="5081489F" w14:textId="1C6FFD90" w:rsidR="5B9F2C9B" w:rsidRPr="00E84A38" w:rsidRDefault="5B9F2C9B" w:rsidP="70E41E81">
      <w:pPr>
        <w:jc w:val="both"/>
        <w:rPr>
          <w:rFonts w:ascii="Calibri Light" w:eastAsia="Calibri Light" w:hAnsi="Calibri Light" w:cs="Calibri Light"/>
          <w:b/>
          <w:bCs/>
        </w:rPr>
      </w:pPr>
      <w:r w:rsidRPr="4E6D6A47">
        <w:rPr>
          <w:rFonts w:ascii="Calibri Light" w:eastAsia="Calibri Light" w:hAnsi="Calibri Light" w:cs="Calibri Light"/>
          <w:b/>
          <w:bCs/>
        </w:rPr>
        <w:t>Total Budget (€)</w:t>
      </w:r>
    </w:p>
    <w:p w14:paraId="08D48F94" w14:textId="2A8EFA64" w:rsidR="5B9F2C9B" w:rsidRPr="00E84A38" w:rsidRDefault="5B9F2C9B" w:rsidP="6B83D3E1">
      <w:pPr>
        <w:jc w:val="both"/>
        <w:rPr>
          <w:rFonts w:ascii="Calibri Light" w:eastAsia="Calibri Light" w:hAnsi="Calibri Light" w:cs="Calibri Light"/>
          <w:i/>
          <w:iCs/>
        </w:rPr>
      </w:pPr>
      <w:r w:rsidRPr="00E84A38">
        <w:rPr>
          <w:rFonts w:ascii="Calibri Light" w:eastAsia="Calibri Light" w:hAnsi="Calibri Light" w:cs="Calibri Light"/>
          <w:i/>
          <w:iCs/>
        </w:rPr>
        <w:t>60.000</w:t>
      </w:r>
    </w:p>
    <w:p w14:paraId="65ABABCC" w14:textId="2FC9BE39" w:rsidR="27D7DE82" w:rsidRPr="00E84A38" w:rsidRDefault="63E35FAC" w:rsidP="6B83D3E1">
      <w:pPr>
        <w:jc w:val="both"/>
        <w:rPr>
          <w:rFonts w:ascii="Calibri Light" w:eastAsia="Calibri Light" w:hAnsi="Calibri Light" w:cs="Calibri Light"/>
          <w:i/>
          <w:iCs/>
        </w:rPr>
      </w:pPr>
      <w:r w:rsidRPr="4E6D6A47">
        <w:rPr>
          <w:rFonts w:ascii="Calibri Light" w:eastAsia="Calibri Light" w:hAnsi="Calibri Light" w:cs="Calibri Light"/>
          <w:b/>
          <w:bCs/>
        </w:rPr>
        <w:t xml:space="preserve">EIT </w:t>
      </w:r>
      <w:r w:rsidR="2E72F370" w:rsidRPr="4E6D6A47">
        <w:rPr>
          <w:rFonts w:ascii="Calibri Light" w:eastAsia="Calibri Light" w:hAnsi="Calibri Light" w:cs="Calibri Light"/>
          <w:b/>
          <w:bCs/>
        </w:rPr>
        <w:t>Funding</w:t>
      </w:r>
      <w:r w:rsidR="00B26F9A" w:rsidRPr="00B46788">
        <w:rPr>
          <w:rFonts w:ascii="Calibri Light" w:eastAsia="Calibri Light" w:hAnsi="Calibri Light" w:cs="Calibri Light"/>
          <w:b/>
          <w:bCs/>
        </w:rPr>
        <w:t xml:space="preserve"> </w:t>
      </w:r>
      <w:r w:rsidR="27D7DE82" w:rsidRPr="00B46788">
        <w:rPr>
          <w:rFonts w:ascii="Calibri Light" w:eastAsia="Calibri Light" w:hAnsi="Calibri Light" w:cs="Calibri Light"/>
          <w:b/>
          <w:bCs/>
        </w:rPr>
        <w:t>(€)</w:t>
      </w:r>
      <w:r w:rsidR="27D7DE82" w:rsidRPr="4E6D6A47">
        <w:rPr>
          <w:rFonts w:ascii="Calibri Light" w:eastAsia="Calibri Light" w:hAnsi="Calibri Light" w:cs="Calibri Light"/>
        </w:rPr>
        <w:t xml:space="preserve"> </w:t>
      </w:r>
    </w:p>
    <w:p w14:paraId="7827B9FC" w14:textId="4542FCEC" w:rsidR="27D7DE82" w:rsidRPr="00E84A38" w:rsidRDefault="27D7DE82" w:rsidP="7EAE1582">
      <w:pPr>
        <w:jc w:val="both"/>
        <w:rPr>
          <w:rFonts w:ascii="Calibri Light" w:eastAsia="Calibri Light" w:hAnsi="Calibri Light" w:cs="Calibri Light"/>
        </w:rPr>
      </w:pPr>
      <w:r w:rsidRPr="00E84A38">
        <w:rPr>
          <w:rFonts w:ascii="Calibri Light" w:eastAsia="Calibri Light" w:hAnsi="Calibri Light" w:cs="Calibri Light"/>
        </w:rPr>
        <w:t xml:space="preserve">60.000 </w:t>
      </w:r>
      <w:r w:rsidRPr="00E84A38">
        <w:rPr>
          <w:rFonts w:ascii="Calibri Light" w:eastAsia="Calibri Light" w:hAnsi="Calibri Light" w:cs="Calibri Light"/>
          <w:i/>
          <w:iCs/>
        </w:rPr>
        <w:t>(pre-defined)</w:t>
      </w:r>
    </w:p>
    <w:p w14:paraId="53CAADCA" w14:textId="01297C4E" w:rsidR="27D7DE82" w:rsidRPr="00E84A38" w:rsidRDefault="6677CDC6" w:rsidP="7EAE1582">
      <w:pPr>
        <w:jc w:val="both"/>
        <w:rPr>
          <w:rFonts w:ascii="Calibri Light" w:eastAsia="Calibri Light" w:hAnsi="Calibri Light" w:cs="Calibri Light"/>
          <w:b/>
          <w:bCs/>
        </w:rPr>
      </w:pPr>
      <w:r w:rsidRPr="4E6D6A47">
        <w:rPr>
          <w:rFonts w:ascii="Calibri Light" w:eastAsia="Calibri Light" w:hAnsi="Calibri Light" w:cs="Calibri Light"/>
          <w:b/>
          <w:bCs/>
        </w:rPr>
        <w:t>Own</w:t>
      </w:r>
      <w:r w:rsidR="27D7DE82" w:rsidRPr="4E6D6A47">
        <w:rPr>
          <w:rFonts w:ascii="Calibri Light" w:eastAsia="Calibri Light" w:hAnsi="Calibri Light" w:cs="Calibri Light"/>
          <w:b/>
          <w:bCs/>
        </w:rPr>
        <w:t xml:space="preserve"> Co-funding (%)</w:t>
      </w:r>
    </w:p>
    <w:p w14:paraId="63081EFC" w14:textId="0CF3DE11" w:rsidR="27D7DE82" w:rsidRPr="00E84A38" w:rsidRDefault="27D7DE82" w:rsidP="7EAE1582">
      <w:pPr>
        <w:jc w:val="both"/>
        <w:rPr>
          <w:rFonts w:ascii="Calibri Light" w:eastAsia="Calibri Light" w:hAnsi="Calibri Light" w:cs="Calibri Light"/>
        </w:rPr>
      </w:pPr>
      <w:r w:rsidRPr="00E84A38">
        <w:rPr>
          <w:rFonts w:ascii="Calibri Light" w:eastAsia="Calibri Light" w:hAnsi="Calibri Light" w:cs="Calibri Light"/>
          <w:i/>
          <w:iCs/>
        </w:rPr>
        <w:t>0 (pre-defined)</w:t>
      </w:r>
    </w:p>
    <w:p w14:paraId="576CB592" w14:textId="5291B1C3" w:rsidR="00EE7972"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Executive summary</w:t>
      </w:r>
      <w:r w:rsidR="02112E21" w:rsidRPr="4E6D6A47">
        <w:rPr>
          <w:rFonts w:ascii="Calibri Light" w:eastAsia="Calibri Light" w:hAnsi="Calibri Light" w:cs="Calibri Light"/>
          <w:b/>
          <w:bCs/>
        </w:rPr>
        <w:t xml:space="preserve"> (max 1000 characters)</w:t>
      </w:r>
    </w:p>
    <w:tbl>
      <w:tblPr>
        <w:tblStyle w:val="TableGrid"/>
        <w:tblW w:w="0" w:type="auto"/>
        <w:tblLook w:val="04A0" w:firstRow="1" w:lastRow="0" w:firstColumn="1" w:lastColumn="0" w:noHBand="0" w:noVBand="1"/>
      </w:tblPr>
      <w:tblGrid>
        <w:gridCol w:w="9350"/>
      </w:tblGrid>
      <w:tr w:rsidR="009D5A1C" w:rsidRPr="00E84A38" w14:paraId="343E9A9B" w14:textId="77777777" w:rsidTr="491AB83E">
        <w:tc>
          <w:tcPr>
            <w:tcW w:w="9350" w:type="dxa"/>
          </w:tcPr>
          <w:p w14:paraId="02B9ED99" w14:textId="1DD2D050" w:rsidR="009D5A1C" w:rsidRPr="00E84A38" w:rsidRDefault="707C2F31" w:rsidP="753722BE">
            <w:pPr>
              <w:rPr>
                <w:rFonts w:ascii="Calibri Light" w:eastAsia="Calibri Light" w:hAnsi="Calibri Light" w:cs="Calibri Light"/>
              </w:rPr>
            </w:pPr>
            <w:r w:rsidRPr="00E84A38">
              <w:rPr>
                <w:rFonts w:ascii="Calibri Light" w:eastAsia="Calibri Light" w:hAnsi="Calibri Light" w:cs="Calibri Light"/>
              </w:rPr>
              <w:t xml:space="preserve">Describe your proposed solution/product/service along with the value proposition and its market opportunity. </w:t>
            </w:r>
            <w:r w:rsidR="5881892E" w:rsidRPr="00E84A38">
              <w:rPr>
                <w:rFonts w:ascii="Calibri Light" w:eastAsia="Calibri Light" w:hAnsi="Calibri Light" w:cs="Calibri Light"/>
              </w:rPr>
              <w:t xml:space="preserve">Describe briefly the urban mobility challenge it is addressing. </w:t>
            </w:r>
            <w:r w:rsidRPr="00E84A38">
              <w:rPr>
                <w:rFonts w:ascii="Calibri Light" w:eastAsia="Calibri Light" w:hAnsi="Calibri Light" w:cs="Calibri Light"/>
              </w:rPr>
              <w:t xml:space="preserve">Describe how and where you intend to validate the solution </w:t>
            </w:r>
            <w:r w:rsidR="17A4C5E5" w:rsidRPr="00E84A38">
              <w:rPr>
                <w:rFonts w:ascii="Calibri Light" w:eastAsia="Calibri Light" w:hAnsi="Calibri Light" w:cs="Calibri Light"/>
              </w:rPr>
              <w:t xml:space="preserve">with the end-client </w:t>
            </w:r>
            <w:r w:rsidRPr="00E84A38">
              <w:rPr>
                <w:rFonts w:ascii="Calibri Light" w:eastAsia="Calibri Light" w:hAnsi="Calibri Light" w:cs="Calibri Light"/>
              </w:rPr>
              <w:t>(demo)</w:t>
            </w:r>
            <w:r w:rsidR="0AB6768F" w:rsidRPr="00E84A38">
              <w:rPr>
                <w:rFonts w:ascii="Calibri Light" w:eastAsia="Calibri Light" w:hAnsi="Calibri Light" w:cs="Calibri Light"/>
              </w:rPr>
              <w:t>.</w:t>
            </w:r>
            <w:r w:rsidRPr="00E84A38">
              <w:rPr>
                <w:rFonts w:ascii="Calibri Light" w:eastAsia="Calibri Light" w:hAnsi="Calibri Light" w:cs="Calibri Light"/>
              </w:rPr>
              <w:t xml:space="preserve"> This information should be accessible to the general public for dissemination. </w:t>
            </w:r>
            <w:r w:rsidR="7138BC62" w:rsidRPr="00E84A38">
              <w:br/>
            </w:r>
          </w:p>
          <w:p w14:paraId="2F859F57" w14:textId="0434186E" w:rsidR="009D5A1C" w:rsidRPr="00E84A38" w:rsidRDefault="7138BC62" w:rsidP="753722BE">
            <w:pPr>
              <w:rPr>
                <w:rFonts w:ascii="Calibri Light" w:eastAsia="Calibri Light" w:hAnsi="Calibri Light" w:cs="Calibri Light"/>
              </w:rPr>
            </w:pPr>
            <w:r w:rsidRPr="00E84A38">
              <w:rPr>
                <w:rFonts w:ascii="Calibri Light" w:eastAsia="Calibri Light" w:hAnsi="Calibri Light" w:cs="Calibri Light"/>
              </w:rPr>
              <w:t xml:space="preserve">NB: This field should not contain jargon, acronyms, and confidential, or sensitive information. </w:t>
            </w:r>
          </w:p>
        </w:tc>
      </w:tr>
    </w:tbl>
    <w:p w14:paraId="25943A50" w14:textId="20070FA2" w:rsidR="1BFDDE0B" w:rsidRPr="00E84A38" w:rsidRDefault="1BFDDE0B" w:rsidP="753722BE">
      <w:pPr>
        <w:rPr>
          <w:rFonts w:ascii="Calibri Light" w:eastAsia="Calibri Light" w:hAnsi="Calibri Light" w:cs="Calibri Light"/>
        </w:rPr>
      </w:pPr>
    </w:p>
    <w:p w14:paraId="10D52D95" w14:textId="474AB86F" w:rsidR="00BB40B0" w:rsidRPr="00E84A38" w:rsidRDefault="24B4422A" w:rsidP="7EAE1582">
      <w:pPr>
        <w:jc w:val="both"/>
        <w:rPr>
          <w:rFonts w:ascii="Calibri Light" w:eastAsia="Calibri Light" w:hAnsi="Calibri Light" w:cs="Calibri Light"/>
          <w:b/>
          <w:bCs/>
        </w:rPr>
      </w:pPr>
      <w:r w:rsidRPr="4E6D6A47">
        <w:rPr>
          <w:rFonts w:ascii="Calibri Light" w:eastAsia="Calibri Light" w:hAnsi="Calibri Light" w:cs="Calibri Light"/>
          <w:b/>
          <w:bCs/>
        </w:rPr>
        <w:lastRenderedPageBreak/>
        <w:t>List of keywords related to this project</w:t>
      </w:r>
    </w:p>
    <w:p w14:paraId="58C0A6C6" w14:textId="1CC0A802" w:rsidR="24B4422A" w:rsidRPr="00E84A38" w:rsidRDefault="160DEE82" w:rsidP="6B83D3E1">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 xml:space="preserve"> Please provide a minimum of three and a maximum of five keywords</w:t>
      </w:r>
    </w:p>
    <w:p w14:paraId="1B6580F8" w14:textId="58453F1F" w:rsidR="00BB40B0" w:rsidRPr="00E84A38" w:rsidRDefault="160DEE82" w:rsidP="70E41E81">
      <w:pPr>
        <w:jc w:val="both"/>
        <w:rPr>
          <w:rFonts w:ascii="Calibri Light" w:eastAsia="Calibri Light" w:hAnsi="Calibri Light" w:cs="Calibri Light"/>
          <w:b/>
          <w:bCs/>
        </w:rPr>
      </w:pPr>
      <w:r w:rsidRPr="4E6D6A47">
        <w:rPr>
          <w:b/>
          <w:bCs/>
        </w:rPr>
        <w:t>Free Self-defined Keywords</w:t>
      </w:r>
    </w:p>
    <w:p w14:paraId="4653B7C0" w14:textId="22B6BFC5" w:rsidR="00125E89" w:rsidRPr="00284648" w:rsidRDefault="160DEE82" w:rsidP="00284648">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 xml:space="preserve"> Please provide a minimum of three and a maximum of five keywords</w:t>
      </w:r>
    </w:p>
    <w:p w14:paraId="209EFAD6" w14:textId="654FED69" w:rsidR="160DEE82" w:rsidRPr="00E84A38" w:rsidRDefault="160DEE82">
      <w:pPr>
        <w:jc w:val="both"/>
        <w:rPr>
          <w:b/>
          <w:bCs/>
        </w:rPr>
      </w:pPr>
      <w:r w:rsidRPr="00E84A38">
        <w:rPr>
          <w:b/>
          <w:bCs/>
        </w:rPr>
        <w:t>How did you hear about this call? (Please select one or more)</w:t>
      </w:r>
    </w:p>
    <w:p w14:paraId="7EC605D0" w14:textId="64A818DC" w:rsidR="160DEE82" w:rsidRPr="00E84A38" w:rsidRDefault="160DEE82" w:rsidP="6B83D3E1">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Choose one option from a dropdown menu</w:t>
      </w:r>
    </w:p>
    <w:p w14:paraId="383813CC" w14:textId="17014D1E" w:rsidR="70E41E81" w:rsidRPr="00E84A38" w:rsidRDefault="70E41E81" w:rsidP="70E41E81">
      <w:pPr>
        <w:jc w:val="both"/>
        <w:rPr>
          <w:b/>
          <w:bCs/>
          <w:lang w:eastAsia="en-US"/>
        </w:rPr>
      </w:pPr>
    </w:p>
    <w:p w14:paraId="25259174" w14:textId="5D5261D2" w:rsidR="388D8D1B" w:rsidRPr="00E84A38" w:rsidRDefault="473ED5B1">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 Partner Information (or </w:t>
      </w:r>
      <w:r w:rsidR="7C001706" w:rsidRPr="19537E33">
        <w:rPr>
          <w:b/>
          <w:bCs/>
        </w:rPr>
        <w:t>other</w:t>
      </w:r>
      <w:r w:rsidRPr="19537E33">
        <w:rPr>
          <w:b/>
          <w:bCs/>
        </w:rPr>
        <w:t xml:space="preserve"> relevant tab).</w:t>
      </w:r>
    </w:p>
    <w:p w14:paraId="58509FEA" w14:textId="1239C0CE" w:rsidR="70E41E81" w:rsidRPr="00E84A38" w:rsidRDefault="70E41E81" w:rsidP="70E41E81">
      <w:pPr>
        <w:jc w:val="both"/>
        <w:rPr>
          <w:b/>
          <w:bCs/>
          <w:lang w:eastAsia="en-US"/>
        </w:rPr>
      </w:pPr>
    </w:p>
    <w:p w14:paraId="43D31C65" w14:textId="1836AB25" w:rsidR="00EE7972" w:rsidRPr="00E84A38" w:rsidRDefault="06C26901" w:rsidP="399E721C">
      <w:pPr>
        <w:pStyle w:val="Heading2"/>
        <w:numPr>
          <w:ilvl w:val="0"/>
          <w:numId w:val="39"/>
        </w:numPr>
        <w:spacing w:before="0"/>
        <w:jc w:val="both"/>
        <w:rPr>
          <w:rFonts w:ascii="Calibri Light" w:eastAsia="Calibri Light" w:hAnsi="Calibri Light" w:cs="Calibri Light"/>
          <w:lang w:val="es-ES"/>
        </w:rPr>
      </w:pPr>
      <w:bookmarkStart w:id="1" w:name="_Toc241499182"/>
      <w:r w:rsidRPr="399E721C">
        <w:rPr>
          <w:rFonts w:ascii="Calibri Light" w:eastAsia="Calibri Light" w:hAnsi="Calibri Light" w:cs="Calibri Light"/>
          <w:lang w:val="es-ES"/>
        </w:rPr>
        <w:t>Partner Information</w:t>
      </w:r>
      <w:bookmarkEnd w:id="1"/>
    </w:p>
    <w:p w14:paraId="6F3A0C95" w14:textId="2620DAC7" w:rsidR="006830A6" w:rsidRPr="00E84A38" w:rsidRDefault="006830A6" w:rsidP="7698CE68">
      <w:pPr>
        <w:pStyle w:val="Subtitle"/>
        <w:ind w:firstLine="360"/>
        <w:jc w:val="both"/>
        <w:rPr>
          <w:rFonts w:ascii="Calibri Light" w:eastAsia="Calibri Light" w:hAnsi="Calibri Light" w:cs="Calibri Light"/>
        </w:rPr>
      </w:pPr>
    </w:p>
    <w:p w14:paraId="402E4F69" w14:textId="7CEC52AF" w:rsidR="006830A6" w:rsidRPr="00E84A38" w:rsidRDefault="44D1AC2B" w:rsidP="7EAE1582">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 xml:space="preserve"> </w:t>
      </w:r>
      <w:r w:rsidR="29259005" w:rsidRPr="00E84A38">
        <w:rPr>
          <w:rFonts w:ascii="Calibri Light" w:eastAsia="Calibri Light" w:hAnsi="Calibri Light" w:cs="Calibri Light"/>
          <w:b/>
          <w:bCs/>
          <w:lang w:eastAsia="en-US"/>
        </w:rPr>
        <w:t>Project</w:t>
      </w:r>
      <w:r w:rsidR="0A854D60" w:rsidRPr="00E84A38">
        <w:rPr>
          <w:rFonts w:ascii="Calibri Light" w:eastAsia="Calibri Light" w:hAnsi="Calibri Light" w:cs="Calibri Light"/>
          <w:b/>
          <w:bCs/>
          <w:lang w:eastAsia="en-US"/>
        </w:rPr>
        <w:t xml:space="preserve"> </w:t>
      </w:r>
      <w:r w:rsidRPr="00E84A38">
        <w:rPr>
          <w:rFonts w:ascii="Calibri Light" w:eastAsia="Calibri Light" w:hAnsi="Calibri Light" w:cs="Calibri Light"/>
          <w:b/>
          <w:bCs/>
          <w:lang w:eastAsia="en-US"/>
        </w:rPr>
        <w:t xml:space="preserve">Leader </w:t>
      </w:r>
      <w:r w:rsidR="1C36AC6A" w:rsidRPr="00E84A38">
        <w:rPr>
          <w:rFonts w:ascii="Calibri Light" w:eastAsia="Calibri Light" w:hAnsi="Calibri Light" w:cs="Calibri Light"/>
          <w:b/>
          <w:bCs/>
          <w:lang w:eastAsia="en-US"/>
        </w:rPr>
        <w:t>(</w:t>
      </w:r>
      <w:r w:rsidR="0CFA0B5D" w:rsidRPr="00E84A38">
        <w:rPr>
          <w:rFonts w:ascii="Calibri Light" w:eastAsia="Calibri Light" w:hAnsi="Calibri Light" w:cs="Calibri Light"/>
          <w:b/>
          <w:bCs/>
          <w:lang w:eastAsia="en-US"/>
        </w:rPr>
        <w:t xml:space="preserve">meaning </w:t>
      </w:r>
      <w:r w:rsidR="1C36AC6A" w:rsidRPr="00E84A38">
        <w:rPr>
          <w:rFonts w:ascii="Calibri Light" w:eastAsia="Calibri Light" w:hAnsi="Calibri Light" w:cs="Calibri Light"/>
          <w:b/>
          <w:bCs/>
          <w:lang w:eastAsia="en-US"/>
        </w:rPr>
        <w:t>Applicant)</w:t>
      </w:r>
    </w:p>
    <w:tbl>
      <w:tblPr>
        <w:tblStyle w:val="TableGrid"/>
        <w:tblW w:w="0" w:type="auto"/>
        <w:tblLook w:val="04A0" w:firstRow="1" w:lastRow="0" w:firstColumn="1" w:lastColumn="0" w:noHBand="0" w:noVBand="1"/>
      </w:tblPr>
      <w:tblGrid>
        <w:gridCol w:w="9350"/>
      </w:tblGrid>
      <w:tr w:rsidR="009D5A1C" w:rsidRPr="00E84A38" w14:paraId="4EB06817" w14:textId="77777777" w:rsidTr="7EAE1582">
        <w:tc>
          <w:tcPr>
            <w:tcW w:w="9350" w:type="dxa"/>
          </w:tcPr>
          <w:p w14:paraId="7DF8D92C" w14:textId="3FB01AD6" w:rsidR="009D5A1C" w:rsidRPr="00E84A38" w:rsidRDefault="69041B5A" w:rsidP="753722BE">
            <w:pPr>
              <w:rPr>
                <w:rFonts w:ascii="Calibri Light" w:eastAsia="Calibri Light" w:hAnsi="Calibri Light" w:cs="Calibri Light"/>
              </w:rPr>
            </w:pPr>
            <w:r w:rsidRPr="00E84A38">
              <w:rPr>
                <w:rFonts w:ascii="Calibri Light" w:eastAsia="Calibri Light" w:hAnsi="Calibri Light" w:cs="Calibri Light"/>
              </w:rPr>
              <w:t xml:space="preserve">The information on the </w:t>
            </w:r>
            <w:r w:rsidR="6A3E6C00" w:rsidRPr="00E84A38">
              <w:rPr>
                <w:rFonts w:ascii="Calibri Light" w:eastAsia="Calibri Light" w:hAnsi="Calibri Light" w:cs="Calibri Light"/>
              </w:rPr>
              <w:t>applicant’s</w:t>
            </w:r>
            <w:r w:rsidR="1E9AA045" w:rsidRPr="00E84A38">
              <w:rPr>
                <w:rFonts w:ascii="Calibri Light" w:eastAsia="Calibri Light" w:hAnsi="Calibri Light" w:cs="Calibri Light"/>
              </w:rPr>
              <w:t xml:space="preserve"> organisation </w:t>
            </w:r>
            <w:r w:rsidRPr="00E84A38">
              <w:rPr>
                <w:rFonts w:ascii="Calibri Light" w:eastAsia="Calibri Light" w:hAnsi="Calibri Light" w:cs="Calibri Light"/>
              </w:rPr>
              <w:t>will be automatically pre-filled based on who creates the proposal</w:t>
            </w:r>
            <w:r w:rsidR="1E9AA045" w:rsidRPr="00E84A38">
              <w:rPr>
                <w:rFonts w:ascii="Calibri Light" w:eastAsia="Calibri Light" w:hAnsi="Calibri Light" w:cs="Calibri Light"/>
              </w:rPr>
              <w:t xml:space="preserve">. This person will create, </w:t>
            </w:r>
            <w:r w:rsidR="00B26F9A" w:rsidRPr="00E84A38">
              <w:rPr>
                <w:rFonts w:ascii="Calibri Light" w:eastAsia="Calibri Light" w:hAnsi="Calibri Light" w:cs="Calibri Light"/>
              </w:rPr>
              <w:t>edit,</w:t>
            </w:r>
            <w:r w:rsidR="1E9AA045" w:rsidRPr="00E84A38">
              <w:rPr>
                <w:rFonts w:ascii="Calibri Light" w:eastAsia="Calibri Light" w:hAnsi="Calibri Light" w:cs="Calibri Light"/>
              </w:rPr>
              <w:t xml:space="preserve"> and submit the proposal.</w:t>
            </w:r>
          </w:p>
        </w:tc>
      </w:tr>
    </w:tbl>
    <w:p w14:paraId="496D823F" w14:textId="733FA16E" w:rsidR="7EAE1582" w:rsidRPr="00E84A38" w:rsidRDefault="7EAE1582" w:rsidP="7EAE1582">
      <w:pPr>
        <w:jc w:val="both"/>
        <w:rPr>
          <w:rFonts w:ascii="Calibri Light" w:eastAsia="Calibri Light" w:hAnsi="Calibri Light" w:cs="Calibri Light"/>
          <w:b/>
          <w:bCs/>
          <w:lang w:eastAsia="en-US"/>
        </w:rPr>
      </w:pPr>
    </w:p>
    <w:p w14:paraId="47669FC6" w14:textId="1E078073" w:rsidR="53823A8A" w:rsidRPr="00E84A38" w:rsidRDefault="53823A8A" w:rsidP="7EAE1582">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Project Leader - main contact person e-mail</w:t>
      </w:r>
    </w:p>
    <w:p w14:paraId="5A4A3599" w14:textId="62C261C1" w:rsidR="7EAE1582" w:rsidRPr="00E84A38" w:rsidRDefault="0032733F" w:rsidP="7EAE1582">
      <w:pPr>
        <w:jc w:val="both"/>
        <w:rPr>
          <w:rFonts w:ascii="Calibri Light" w:eastAsia="Calibri Light" w:hAnsi="Calibri Light" w:cs="Calibri Light"/>
          <w:b/>
          <w:bCs/>
          <w:lang w:eastAsia="en-US"/>
        </w:rPr>
      </w:pPr>
      <w:r w:rsidRPr="0032733F">
        <w:rPr>
          <w:rFonts w:ascii="Calibri Light" w:eastAsia="Calibri Light" w:hAnsi="Calibri Light" w:cs="Calibri Light"/>
        </w:rPr>
        <w:t>This is the Project Leader's e-mail address as provided in the system at the time of the first registration.</w:t>
      </w:r>
    </w:p>
    <w:p w14:paraId="00E01233" w14:textId="0C6F9874" w:rsidR="6E941B00" w:rsidRPr="00E84A38" w:rsidRDefault="3D84BE94" w:rsidP="6919668C">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 xml:space="preserve">Registration </w:t>
      </w:r>
      <w:r w:rsidR="157A2DA9" w:rsidRPr="00E84A38">
        <w:rPr>
          <w:rFonts w:ascii="Calibri Light" w:eastAsia="Calibri Light" w:hAnsi="Calibri Light" w:cs="Calibri Light"/>
          <w:b/>
          <w:bCs/>
          <w:lang w:eastAsia="en-US"/>
        </w:rPr>
        <w:t>d</w:t>
      </w:r>
      <w:r w:rsidRPr="00E84A38">
        <w:rPr>
          <w:rFonts w:ascii="Calibri Light" w:eastAsia="Calibri Light" w:hAnsi="Calibri Light" w:cs="Calibri Light"/>
          <w:b/>
          <w:bCs/>
          <w:lang w:eastAsia="en-US"/>
        </w:rPr>
        <w:t>ate of the</w:t>
      </w:r>
      <w:r w:rsidR="3404A804" w:rsidRPr="00E84A38">
        <w:rPr>
          <w:rFonts w:ascii="Calibri Light" w:eastAsia="Calibri Light" w:hAnsi="Calibri Light" w:cs="Calibri Light"/>
          <w:b/>
          <w:bCs/>
          <w:lang w:eastAsia="en-US"/>
        </w:rPr>
        <w:t xml:space="preserve"> </w:t>
      </w:r>
      <w:r w:rsidR="157A2DA9" w:rsidRPr="00E84A38">
        <w:rPr>
          <w:rFonts w:ascii="Calibri Light" w:eastAsia="Calibri Light" w:hAnsi="Calibri Light" w:cs="Calibri Light"/>
          <w:b/>
          <w:bCs/>
          <w:lang w:eastAsia="en-US"/>
        </w:rPr>
        <w:t>l</w:t>
      </w:r>
      <w:r w:rsidR="3404A804" w:rsidRPr="00E84A38">
        <w:rPr>
          <w:rFonts w:ascii="Calibri Light" w:eastAsia="Calibri Light" w:hAnsi="Calibri Light" w:cs="Calibri Light"/>
          <w:b/>
          <w:bCs/>
          <w:lang w:eastAsia="en-US"/>
        </w:rPr>
        <w:t xml:space="preserve">egal </w:t>
      </w:r>
      <w:r w:rsidR="157A2DA9" w:rsidRPr="00E84A38">
        <w:rPr>
          <w:rFonts w:ascii="Calibri Light" w:eastAsia="Calibri Light" w:hAnsi="Calibri Light" w:cs="Calibri Light"/>
          <w:b/>
          <w:bCs/>
          <w:lang w:eastAsia="en-US"/>
        </w:rPr>
        <w:t>e</w:t>
      </w:r>
      <w:r w:rsidR="3404A804" w:rsidRPr="00E84A38">
        <w:rPr>
          <w:rFonts w:ascii="Calibri Light" w:eastAsia="Calibri Light" w:hAnsi="Calibri Light" w:cs="Calibri Light"/>
          <w:b/>
          <w:bCs/>
          <w:lang w:eastAsia="en-US"/>
        </w:rPr>
        <w:t>ntity</w:t>
      </w:r>
      <w:r w:rsidRPr="00E84A38">
        <w:rPr>
          <w:rFonts w:ascii="Calibri Light" w:eastAsia="Calibri Light" w:hAnsi="Calibri Light" w:cs="Calibri Light"/>
          <w:b/>
          <w:bCs/>
          <w:lang w:eastAsia="en-US"/>
        </w:rPr>
        <w:t xml:space="preserve"> </w:t>
      </w:r>
    </w:p>
    <w:p w14:paraId="09068BBF" w14:textId="025F3BC2" w:rsidR="7C6E4CA7" w:rsidRPr="00E84A38" w:rsidRDefault="62D7ABDB" w:rsidP="6B83D3E1">
      <w:pPr>
        <w:jc w:val="both"/>
        <w:rPr>
          <w:rFonts w:ascii="Calibri Light" w:eastAsia="Calibri Light" w:hAnsi="Calibri Light" w:cs="Calibri Light"/>
          <w:i/>
          <w:iCs/>
          <w:lang w:eastAsia="en-US"/>
        </w:rPr>
      </w:pPr>
      <w:r w:rsidRPr="00E84A38">
        <w:rPr>
          <w:rFonts w:ascii="Calibri Light" w:eastAsia="Calibri Light" w:hAnsi="Calibri Light" w:cs="Calibri Light"/>
          <w:lang w:eastAsia="en-US"/>
        </w:rPr>
        <w:t>Please enter the official date your SME was registered as a legal entity (DD/MM/YYYY)</w:t>
      </w:r>
      <w:r w:rsidR="1F1BFD14" w:rsidRPr="00E84A38">
        <w:rPr>
          <w:rFonts w:ascii="Calibri Light" w:eastAsia="Calibri Light" w:hAnsi="Calibri Light" w:cs="Calibri Light"/>
          <w:lang w:eastAsia="en-US"/>
        </w:rPr>
        <w:t xml:space="preserve"> </w:t>
      </w:r>
      <w:r w:rsidR="7C6E4CA7" w:rsidRPr="00E84A38">
        <w:rPr>
          <w:rFonts w:ascii="Calibri Light" w:eastAsia="Calibri Light" w:hAnsi="Calibri Light" w:cs="Calibri Light"/>
          <w:i/>
          <w:iCs/>
          <w:lang w:eastAsia="en-US"/>
        </w:rPr>
        <w:t>[calendar]</w:t>
      </w:r>
    </w:p>
    <w:p w14:paraId="06DA513D" w14:textId="682B9BE1" w:rsidR="7EAE1582" w:rsidRPr="00E84A38" w:rsidRDefault="7EAE1582" w:rsidP="7EAE1582">
      <w:pPr>
        <w:jc w:val="both"/>
        <w:rPr>
          <w:rFonts w:ascii="Calibri Light" w:eastAsia="Calibri Light" w:hAnsi="Calibri Light" w:cs="Calibri Light"/>
          <w:b/>
          <w:bCs/>
          <w:lang w:eastAsia="en-US"/>
        </w:rPr>
      </w:pPr>
    </w:p>
    <w:p w14:paraId="2713A1EA" w14:textId="5AF94702" w:rsidR="6E941B00" w:rsidRPr="00E84A38" w:rsidRDefault="03F2D67F" w:rsidP="6919668C">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F</w:t>
      </w:r>
      <w:r w:rsidR="056E98AB" w:rsidRPr="00E84A38">
        <w:rPr>
          <w:rFonts w:ascii="Calibri Light" w:eastAsia="Calibri Light" w:hAnsi="Calibri Light" w:cs="Calibri Light"/>
          <w:b/>
          <w:bCs/>
          <w:lang w:eastAsia="en-US"/>
        </w:rPr>
        <w:t>ull-</w:t>
      </w:r>
      <w:r w:rsidR="52013EEC" w:rsidRPr="00E84A38">
        <w:rPr>
          <w:rFonts w:ascii="Calibri Light" w:eastAsia="Calibri Light" w:hAnsi="Calibri Light" w:cs="Calibri Light"/>
          <w:b/>
          <w:bCs/>
          <w:lang w:eastAsia="en-US"/>
        </w:rPr>
        <w:t>T</w:t>
      </w:r>
      <w:r w:rsidR="056E98AB" w:rsidRPr="00E84A38">
        <w:rPr>
          <w:rFonts w:ascii="Calibri Light" w:eastAsia="Calibri Light" w:hAnsi="Calibri Light" w:cs="Calibri Light"/>
          <w:b/>
          <w:bCs/>
          <w:lang w:eastAsia="en-US"/>
        </w:rPr>
        <w:t xml:space="preserve">ime </w:t>
      </w:r>
      <w:r w:rsidR="00B26F9A" w:rsidRPr="00E84A38">
        <w:rPr>
          <w:rFonts w:ascii="Calibri Light" w:eastAsia="Calibri Light" w:hAnsi="Calibri Light" w:cs="Calibri Light"/>
          <w:b/>
          <w:bCs/>
          <w:lang w:eastAsia="en-US"/>
        </w:rPr>
        <w:t>Equivalent (</w:t>
      </w:r>
      <w:r w:rsidR="3D84BE94" w:rsidRPr="00E84A38">
        <w:rPr>
          <w:rFonts w:ascii="Calibri Light" w:eastAsia="Calibri Light" w:hAnsi="Calibri Light" w:cs="Calibri Light"/>
          <w:b/>
          <w:bCs/>
          <w:lang w:eastAsia="en-US"/>
        </w:rPr>
        <w:t>FTEs</w:t>
      </w:r>
      <w:r w:rsidR="55FFE83B" w:rsidRPr="00E84A38">
        <w:rPr>
          <w:rFonts w:ascii="Calibri Light" w:eastAsia="Calibri Light" w:hAnsi="Calibri Light" w:cs="Calibri Light"/>
          <w:b/>
          <w:bCs/>
          <w:lang w:eastAsia="en-US"/>
        </w:rPr>
        <w:t>)</w:t>
      </w:r>
      <w:r w:rsidR="157A2DA9" w:rsidRPr="00E84A38">
        <w:rPr>
          <w:rFonts w:ascii="Calibri Light" w:eastAsia="Calibri Light" w:hAnsi="Calibri Light" w:cs="Calibri Light"/>
          <w:b/>
          <w:bCs/>
          <w:lang w:eastAsia="en-US"/>
        </w:rPr>
        <w:t xml:space="preserve"> </w:t>
      </w:r>
      <w:r w:rsidR="20A3D522" w:rsidRPr="00E84A38">
        <w:rPr>
          <w:rFonts w:ascii="Calibri Light" w:eastAsia="Calibri Light" w:hAnsi="Calibri Light" w:cs="Calibri Light"/>
          <w:b/>
          <w:bCs/>
          <w:lang w:eastAsia="en-US"/>
        </w:rPr>
        <w:t>employees</w:t>
      </w:r>
    </w:p>
    <w:p w14:paraId="30688B72" w14:textId="0BB9ACC8" w:rsidR="40819B07" w:rsidRPr="00E84A38" w:rsidRDefault="40819B07" w:rsidP="7EAE1582">
      <w:pPr>
        <w:jc w:val="both"/>
        <w:rPr>
          <w:rFonts w:ascii="Calibri Light" w:eastAsia="Calibri Light" w:hAnsi="Calibri Light" w:cs="Calibri Light"/>
          <w:lang w:eastAsia="en-US"/>
        </w:rPr>
      </w:pPr>
      <w:r w:rsidRPr="00E84A38">
        <w:rPr>
          <w:rFonts w:ascii="Calibri Light" w:eastAsia="Calibri Light" w:hAnsi="Calibri Light" w:cs="Calibri Light"/>
          <w:lang w:eastAsia="en-US"/>
        </w:rPr>
        <w:t>Please specify the number of Full-Time Equivalent (FTE) employees in your organization (</w:t>
      </w:r>
      <w:r w:rsidR="008078AA" w:rsidRPr="00E84A38">
        <w:rPr>
          <w:rFonts w:ascii="Calibri Light" w:eastAsia="Calibri Light" w:hAnsi="Calibri Light" w:cs="Calibri Light"/>
          <w:lang w:eastAsia="en-US"/>
        </w:rPr>
        <w:t>only</w:t>
      </w:r>
      <w:r w:rsidRPr="00E84A38">
        <w:rPr>
          <w:rFonts w:ascii="Calibri Light" w:eastAsia="Calibri Light" w:hAnsi="Calibri Light" w:cs="Calibri Light"/>
          <w:lang w:eastAsia="en-US"/>
        </w:rPr>
        <w:t xml:space="preserve"> the whole numbers allowed)</w:t>
      </w:r>
      <w:r w:rsidR="56C21947" w:rsidRPr="00E84A38">
        <w:rPr>
          <w:rFonts w:ascii="Calibri Light" w:eastAsia="Calibri Light" w:hAnsi="Calibri Light" w:cs="Calibri Light"/>
          <w:lang w:eastAsia="en-US"/>
        </w:rPr>
        <w:t>. The SME must employ a minimum of three (3) full-time equivalent (FTE) staff members to be eligible for this Call.</w:t>
      </w:r>
    </w:p>
    <w:p w14:paraId="45AD2E8F" w14:textId="49904C0A" w:rsidR="00145F6D" w:rsidRPr="00E84A38" w:rsidRDefault="00145F6D" w:rsidP="00145F6D">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Number box</w:t>
      </w:r>
    </w:p>
    <w:p w14:paraId="2D0C64E6" w14:textId="554D6E2A" w:rsidR="7EAE1582" w:rsidRPr="00E84A38" w:rsidRDefault="7EAE1582" w:rsidP="7EAE1582">
      <w:pPr>
        <w:jc w:val="both"/>
        <w:rPr>
          <w:b/>
          <w:bCs/>
          <w:lang w:eastAsia="en-US"/>
        </w:rPr>
      </w:pPr>
    </w:p>
    <w:p w14:paraId="2573C437" w14:textId="74B91479" w:rsidR="07089F7E" w:rsidRPr="00E84A38" w:rsidRDefault="07089F7E" w:rsidP="02539958">
      <w:pPr>
        <w:jc w:val="both"/>
        <w:rPr>
          <w:rFonts w:ascii="Calibri Light" w:eastAsia="Calibri Light" w:hAnsi="Calibri Light" w:cs="Calibri Light"/>
          <w:b/>
          <w:bCs/>
          <w:lang w:eastAsia="en-US"/>
        </w:rPr>
      </w:pPr>
      <w:r w:rsidRPr="02539958">
        <w:rPr>
          <w:rFonts w:ascii="Calibri Light" w:eastAsia="Calibri Light" w:hAnsi="Calibri Light" w:cs="Calibri Light"/>
          <w:b/>
          <w:bCs/>
          <w:lang w:eastAsia="en-US"/>
        </w:rPr>
        <w:t>Women in leadership roles within the SME (0-100)</w:t>
      </w:r>
    </w:p>
    <w:p w14:paraId="2B4318F6" w14:textId="5EB513F3" w:rsidR="07089F7E" w:rsidRPr="00E84A38" w:rsidRDefault="6271BB65" w:rsidP="491AB83E">
      <w:pPr>
        <w:jc w:val="both"/>
        <w:rPr>
          <w:rFonts w:ascii="Calibri Light" w:eastAsia="Calibri Light" w:hAnsi="Calibri Light" w:cs="Calibri Light"/>
          <w:lang w:eastAsia="en-US"/>
        </w:rPr>
      </w:pPr>
      <w:r w:rsidRPr="00E84A38">
        <w:rPr>
          <w:rFonts w:ascii="Calibri Light" w:eastAsia="Calibri Light" w:hAnsi="Calibri Light" w:cs="Calibri Light"/>
          <w:lang w:eastAsia="en-US"/>
        </w:rPr>
        <w:t xml:space="preserve">Indicate the </w:t>
      </w:r>
      <w:r w:rsidR="7FC64B55" w:rsidRPr="00E84A38">
        <w:rPr>
          <w:rFonts w:ascii="Calibri Light" w:eastAsia="Calibri Light" w:hAnsi="Calibri Light" w:cs="Calibri Light"/>
          <w:lang w:eastAsia="en-US"/>
        </w:rPr>
        <w:t>%</w:t>
      </w:r>
      <w:r w:rsidRPr="00E84A38">
        <w:rPr>
          <w:rFonts w:ascii="Calibri Light" w:eastAsia="Calibri Light" w:hAnsi="Calibri Light" w:cs="Calibri Light"/>
          <w:lang w:eastAsia="en-US"/>
        </w:rPr>
        <w:t xml:space="preserve"> of </w:t>
      </w:r>
      <w:r w:rsidR="1E00D3A3" w:rsidRPr="00E84A38">
        <w:rPr>
          <w:rFonts w:ascii="Calibri Light" w:eastAsia="Calibri Light" w:hAnsi="Calibri Light" w:cs="Calibri Light"/>
          <w:lang w:eastAsia="en-US"/>
        </w:rPr>
        <w:t>women in l</w:t>
      </w:r>
      <w:r w:rsidR="07089F7E" w:rsidRPr="00E84A38">
        <w:rPr>
          <w:rFonts w:ascii="Calibri Light" w:eastAsia="Calibri Light" w:hAnsi="Calibri Light" w:cs="Calibri Light"/>
          <w:lang w:eastAsia="en-US"/>
        </w:rPr>
        <w:t>eadership positions includ</w:t>
      </w:r>
      <w:r w:rsidR="5FB07064" w:rsidRPr="00E84A38">
        <w:rPr>
          <w:rFonts w:ascii="Calibri Light" w:eastAsia="Calibri Light" w:hAnsi="Calibri Light" w:cs="Calibri Light"/>
          <w:lang w:eastAsia="en-US"/>
        </w:rPr>
        <w:t>ing</w:t>
      </w:r>
      <w:r w:rsidR="07089F7E" w:rsidRPr="00E84A38">
        <w:rPr>
          <w:rFonts w:ascii="Calibri Light" w:eastAsia="Calibri Light" w:hAnsi="Calibri Light" w:cs="Calibri Light"/>
          <w:lang w:eastAsia="en-US"/>
        </w:rPr>
        <w:t xml:space="preserve"> executive roles, e.g., CEO, Directors, team or department heads, board members, and other roles with significant influence over key decisions.</w:t>
      </w:r>
    </w:p>
    <w:p w14:paraId="2DE401A8" w14:textId="59B9C914" w:rsidR="07089F7E" w:rsidRPr="00E84A38" w:rsidRDefault="07089F7E" w:rsidP="491AB83E">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Number box</w:t>
      </w:r>
    </w:p>
    <w:p w14:paraId="51090408" w14:textId="65088A6C" w:rsidR="006830A6" w:rsidRPr="00E84A38" w:rsidRDefault="006830A6" w:rsidP="7EAE1582">
      <w:pPr>
        <w:jc w:val="both"/>
        <w:rPr>
          <w:rFonts w:ascii="Calibri Light" w:eastAsia="Calibri Light" w:hAnsi="Calibri Light" w:cs="Calibri Light"/>
          <w:b/>
          <w:bCs/>
          <w:highlight w:val="yellow"/>
          <w:lang w:eastAsia="en-US"/>
        </w:rPr>
      </w:pPr>
    </w:p>
    <w:p w14:paraId="0CA85B7B" w14:textId="5C0258FB" w:rsidR="006830A6" w:rsidRPr="00E56B19" w:rsidRDefault="21E3B3CE" w:rsidP="19537E33">
      <w:pPr>
        <w:jc w:val="both"/>
        <w:rPr>
          <w:rFonts w:ascii="Calibri Light" w:eastAsia="Calibri Light" w:hAnsi="Calibri Light" w:cs="Calibri Light"/>
          <w:b/>
          <w:bCs/>
          <w:lang w:eastAsia="en-US"/>
        </w:rPr>
      </w:pPr>
      <w:r w:rsidRPr="00E56B19">
        <w:rPr>
          <w:rFonts w:ascii="Calibri Light" w:eastAsia="Calibri Light" w:hAnsi="Calibri Light" w:cs="Calibri Light"/>
          <w:b/>
          <w:bCs/>
          <w:lang w:eastAsia="en-US"/>
        </w:rPr>
        <w:t>SME confirmation</w:t>
      </w:r>
    </w:p>
    <w:p w14:paraId="1698285A" w14:textId="1075E58D" w:rsidR="006830A6" w:rsidRPr="00E84A38" w:rsidRDefault="5F52E0E2" w:rsidP="70E41E81">
      <w:pPr>
        <w:jc w:val="both"/>
        <w:rPr>
          <w:rFonts w:ascii="Calibri Light" w:eastAsia="Calibri Light" w:hAnsi="Calibri Light" w:cs="Calibri Light"/>
          <w:lang w:eastAsia="en-US"/>
        </w:rPr>
      </w:pPr>
      <w:r w:rsidRPr="00E84A38">
        <w:rPr>
          <w:rFonts w:ascii="Calibri Light" w:eastAsia="Calibri Light" w:hAnsi="Calibri Light" w:cs="Calibri Light"/>
          <w:lang w:eastAsia="en-US"/>
        </w:rPr>
        <w:t>I co</w:t>
      </w:r>
      <w:r w:rsidR="561F9861" w:rsidRPr="00E84A38">
        <w:rPr>
          <w:rFonts w:ascii="Calibri Light" w:eastAsia="Calibri Light" w:hAnsi="Calibri Light" w:cs="Calibri Light"/>
          <w:lang w:eastAsia="en-US"/>
        </w:rPr>
        <w:t xml:space="preserve">nfirm that </w:t>
      </w:r>
      <w:r w:rsidR="3D9DBC16" w:rsidRPr="00E84A38">
        <w:rPr>
          <w:rFonts w:ascii="Calibri Light" w:eastAsia="Calibri Light" w:hAnsi="Calibri Light" w:cs="Calibri Light"/>
          <w:lang w:eastAsia="en-US"/>
        </w:rPr>
        <w:t>my</w:t>
      </w:r>
      <w:r w:rsidR="561F9861" w:rsidRPr="00E84A38">
        <w:rPr>
          <w:rFonts w:ascii="Calibri Light" w:eastAsia="Calibri Light" w:hAnsi="Calibri Light" w:cs="Calibri Light"/>
          <w:lang w:eastAsia="en-US"/>
        </w:rPr>
        <w:t xml:space="preserve"> </w:t>
      </w:r>
      <w:r w:rsidR="3F580CE6" w:rsidRPr="00E84A38">
        <w:rPr>
          <w:rFonts w:ascii="Calibri Light" w:eastAsia="Calibri Light" w:hAnsi="Calibri Light" w:cs="Calibri Light"/>
          <w:lang w:eastAsia="en-US"/>
        </w:rPr>
        <w:t>company</w:t>
      </w:r>
      <w:r w:rsidR="561F9861" w:rsidRPr="00E84A38">
        <w:rPr>
          <w:rFonts w:ascii="Calibri Light" w:eastAsia="Calibri Light" w:hAnsi="Calibri Light" w:cs="Calibri Light"/>
          <w:lang w:eastAsia="en-US"/>
        </w:rPr>
        <w:t xml:space="preserve"> qualifies as an SME under the EU definition</w:t>
      </w:r>
    </w:p>
    <w:p w14:paraId="4BE69F70" w14:textId="251870E4" w:rsidR="70E41E81" w:rsidRPr="00E84A38" w:rsidRDefault="5552B91A" w:rsidP="6B83D3E1">
      <w:pPr>
        <w:pStyle w:val="ListParagraph"/>
        <w:numPr>
          <w:ilvl w:val="0"/>
          <w:numId w:val="48"/>
        </w:numPr>
        <w:jc w:val="both"/>
        <w:rPr>
          <w:rFonts w:ascii="Calibri Light" w:eastAsia="Calibri Light" w:hAnsi="Calibri Light" w:cs="Calibri Light"/>
          <w:lang w:eastAsia="en-US"/>
        </w:rPr>
      </w:pPr>
      <w:r w:rsidRPr="00E84A38">
        <w:rPr>
          <w:rFonts w:ascii="Calibri Light" w:eastAsia="Calibri Light" w:hAnsi="Calibri Light" w:cs="Calibri Light"/>
          <w:lang w:eastAsia="en-US"/>
        </w:rPr>
        <w:t>Y</w:t>
      </w:r>
      <w:r w:rsidR="427F4762" w:rsidRPr="00E84A38">
        <w:rPr>
          <w:rFonts w:ascii="Calibri Light" w:eastAsia="Calibri Light" w:hAnsi="Calibri Light" w:cs="Calibri Light"/>
          <w:lang w:eastAsia="en-US"/>
        </w:rPr>
        <w:t>ES</w:t>
      </w:r>
      <w:r w:rsidR="71D792BC" w:rsidRPr="00E84A38">
        <w:rPr>
          <w:rFonts w:ascii="Calibri Light" w:eastAsia="Calibri Light" w:hAnsi="Calibri Light" w:cs="Calibri Light"/>
          <w:lang w:eastAsia="en-US"/>
        </w:rPr>
        <w:t xml:space="preserve"> / NO</w:t>
      </w:r>
    </w:p>
    <w:p w14:paraId="76D55534" w14:textId="3566B025" w:rsidR="02539958" w:rsidRDefault="02539958" w:rsidP="02539958">
      <w:pPr>
        <w:jc w:val="both"/>
        <w:rPr>
          <w:b/>
          <w:bCs/>
        </w:rPr>
      </w:pPr>
    </w:p>
    <w:p w14:paraId="3E198984" w14:textId="21A95603" w:rsidR="1130CE7A" w:rsidRPr="00E84A38" w:rsidRDefault="13B53E48" w:rsidP="70E41E81">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 Project Scope (or </w:t>
      </w:r>
      <w:r w:rsidR="4FD4DBA3" w:rsidRPr="19537E33">
        <w:rPr>
          <w:b/>
          <w:bCs/>
        </w:rPr>
        <w:t>other</w:t>
      </w:r>
      <w:r w:rsidRPr="19537E33">
        <w:rPr>
          <w:b/>
          <w:bCs/>
        </w:rPr>
        <w:t xml:space="preserve"> relevant tab).</w:t>
      </w:r>
    </w:p>
    <w:p w14:paraId="5AFE9F93" w14:textId="0573B602" w:rsidR="70E41E81" w:rsidRPr="00E84A38" w:rsidRDefault="70E41E81" w:rsidP="70E41E81">
      <w:pPr>
        <w:jc w:val="both"/>
        <w:rPr>
          <w:rFonts w:ascii="Calibri Light" w:eastAsia="Calibri Light" w:hAnsi="Calibri Light" w:cs="Calibri Light"/>
          <w:lang w:eastAsia="en-US"/>
        </w:rPr>
      </w:pPr>
    </w:p>
    <w:p w14:paraId="5D7024C2" w14:textId="27B1C47E" w:rsidR="00EE7972" w:rsidRPr="00E84A38" w:rsidRDefault="13FBD490" w:rsidP="399E721C">
      <w:pPr>
        <w:pStyle w:val="Heading2"/>
        <w:numPr>
          <w:ilvl w:val="0"/>
          <w:numId w:val="39"/>
        </w:numPr>
        <w:jc w:val="both"/>
        <w:rPr>
          <w:rFonts w:ascii="Calibri Light" w:eastAsia="Calibri Light" w:hAnsi="Calibri Light" w:cs="Calibri Light"/>
          <w:lang w:val="es-ES"/>
        </w:rPr>
      </w:pPr>
      <w:bookmarkStart w:id="2" w:name="_Toc241499183"/>
      <w:r w:rsidRPr="06628378">
        <w:rPr>
          <w:rFonts w:ascii="Calibri Light" w:eastAsia="Calibri Light" w:hAnsi="Calibri Light" w:cs="Calibri Light"/>
          <w:lang w:val="es-ES"/>
        </w:rPr>
        <w:t>Project Scope</w:t>
      </w:r>
      <w:bookmarkEnd w:id="2"/>
    </w:p>
    <w:p w14:paraId="2AA1EED2" w14:textId="77777777" w:rsidR="005D6C62" w:rsidRDefault="005D6C62" w:rsidP="005D6C62">
      <w:pPr>
        <w:jc w:val="both"/>
        <w:rPr>
          <w:rFonts w:ascii="Calibri Light" w:eastAsia="Calibri Light" w:hAnsi="Calibri Light" w:cs="Calibri Light"/>
          <w:b/>
          <w:bCs/>
          <w:lang w:eastAsia="en-US"/>
        </w:rPr>
      </w:pPr>
    </w:p>
    <w:p w14:paraId="2849EBC8" w14:textId="295485E8" w:rsidR="005D6C62" w:rsidRPr="00284648" w:rsidRDefault="005D6C62" w:rsidP="005D6C62">
      <w:pPr>
        <w:jc w:val="both"/>
        <w:rPr>
          <w:rFonts w:ascii="Calibri Light" w:eastAsia="Calibri Light" w:hAnsi="Calibri Light" w:cs="Calibri Light"/>
          <w:b/>
          <w:bCs/>
          <w:lang w:eastAsia="en-US"/>
        </w:rPr>
      </w:pPr>
      <w:r w:rsidRPr="00284648">
        <w:rPr>
          <w:rFonts w:ascii="Calibri Light" w:eastAsia="Calibri Light" w:hAnsi="Calibri Light" w:cs="Calibri Light"/>
          <w:b/>
          <w:bCs/>
          <w:lang w:eastAsia="en-US"/>
        </w:rPr>
        <w:t>End client information</w:t>
      </w:r>
    </w:p>
    <w:p w14:paraId="36E71420" w14:textId="77777777" w:rsidR="005D6C62" w:rsidRPr="00284648" w:rsidRDefault="005D6C62" w:rsidP="005D6C62">
      <w:pPr>
        <w:jc w:val="both"/>
        <w:rPr>
          <w:b/>
          <w:bCs/>
        </w:rPr>
      </w:pPr>
      <w:r w:rsidRPr="00284648">
        <w:rPr>
          <w:b/>
          <w:bCs/>
        </w:rPr>
        <w:t>End client (organization) name*</w:t>
      </w:r>
    </w:p>
    <w:p w14:paraId="59FBD981" w14:textId="77777777" w:rsidR="005D6C62" w:rsidRPr="00284648" w:rsidRDefault="005D6C62" w:rsidP="005D6C62">
      <w:pPr>
        <w:pBdr>
          <w:top w:val="single" w:sz="8" w:space="1" w:color="000000"/>
          <w:left w:val="single" w:sz="8" w:space="4" w:color="000000"/>
          <w:bottom w:val="single" w:sz="8" w:space="1" w:color="000000"/>
          <w:right w:val="single" w:sz="8" w:space="4" w:color="000000"/>
        </w:pBdr>
        <w:jc w:val="both"/>
      </w:pPr>
      <w:r w:rsidRPr="00284648">
        <w:t>Text box</w:t>
      </w:r>
    </w:p>
    <w:p w14:paraId="2DD40773" w14:textId="77777777" w:rsidR="005D6C62" w:rsidRPr="00284648" w:rsidRDefault="005D6C62" w:rsidP="005D6C62">
      <w:pPr>
        <w:jc w:val="both"/>
        <w:rPr>
          <w:b/>
          <w:bCs/>
        </w:rPr>
      </w:pPr>
      <w:r w:rsidRPr="00284648">
        <w:rPr>
          <w:b/>
          <w:bCs/>
        </w:rPr>
        <w:t>End client sector*</w:t>
      </w:r>
    </w:p>
    <w:p w14:paraId="3A2E9B99" w14:textId="77777777" w:rsidR="005D6C62" w:rsidRPr="00284648" w:rsidRDefault="005D6C62" w:rsidP="005D6C62">
      <w:pPr>
        <w:jc w:val="both"/>
        <w:rPr>
          <w:lang w:eastAsia="en-US"/>
        </w:rPr>
      </w:pPr>
      <w:r w:rsidRPr="00284648">
        <w:rPr>
          <w:lang w:eastAsia="en-US"/>
        </w:rPr>
        <w:t>Please indicate whether the end client involved in the proposed project is a public or private organisation.</w:t>
      </w:r>
    </w:p>
    <w:p w14:paraId="291407BD" w14:textId="77777777" w:rsidR="005D6C62" w:rsidRPr="00284648" w:rsidRDefault="005D6C62" w:rsidP="005D6C62">
      <w:pPr>
        <w:jc w:val="both"/>
        <w:rPr>
          <w:lang w:eastAsia="en-US"/>
        </w:rPr>
      </w:pPr>
      <w:r w:rsidRPr="00284648">
        <w:rPr>
          <w:lang w:eastAsia="en-US"/>
        </w:rPr>
        <w:t>[options]</w:t>
      </w:r>
    </w:p>
    <w:p w14:paraId="00799842" w14:textId="77777777" w:rsidR="005D6C62" w:rsidRPr="00284648" w:rsidRDefault="005D6C62" w:rsidP="005D6C62">
      <w:pPr>
        <w:pStyle w:val="ListParagraph"/>
        <w:numPr>
          <w:ilvl w:val="0"/>
          <w:numId w:val="4"/>
        </w:numPr>
        <w:jc w:val="both"/>
        <w:rPr>
          <w:lang w:eastAsia="en-US"/>
        </w:rPr>
      </w:pPr>
      <w:r w:rsidRPr="00284648">
        <w:rPr>
          <w:lang w:eastAsia="en-US"/>
        </w:rPr>
        <w:t>Private sector</w:t>
      </w:r>
    </w:p>
    <w:p w14:paraId="53D2D11A" w14:textId="77777777" w:rsidR="005D6C62" w:rsidRPr="00284648" w:rsidRDefault="005D6C62" w:rsidP="005D6C62">
      <w:pPr>
        <w:pStyle w:val="ListParagraph"/>
        <w:numPr>
          <w:ilvl w:val="0"/>
          <w:numId w:val="4"/>
        </w:numPr>
        <w:jc w:val="both"/>
        <w:rPr>
          <w:lang w:eastAsia="en-US"/>
        </w:rPr>
      </w:pPr>
      <w:r w:rsidRPr="00284648">
        <w:rPr>
          <w:lang w:eastAsia="en-US"/>
        </w:rPr>
        <w:t>Public sector</w:t>
      </w:r>
    </w:p>
    <w:p w14:paraId="59ACA3F8" w14:textId="77777777" w:rsidR="005D6C62" w:rsidRDefault="005D6C62" w:rsidP="005D6C62">
      <w:pPr>
        <w:jc w:val="both"/>
        <w:rPr>
          <w:b/>
          <w:bCs/>
        </w:rPr>
      </w:pPr>
      <w:r w:rsidRPr="06628378">
        <w:rPr>
          <w:b/>
          <w:bCs/>
        </w:rPr>
        <w:t>End client (organization) type*</w:t>
      </w:r>
    </w:p>
    <w:p w14:paraId="4F1B3803" w14:textId="77777777" w:rsidR="005D6C62" w:rsidRDefault="005D6C62" w:rsidP="005D6C62">
      <w:pPr>
        <w:jc w:val="both"/>
        <w:rPr>
          <w:lang w:eastAsia="en-US"/>
        </w:rPr>
      </w:pPr>
      <w:r w:rsidRPr="06628378">
        <w:rPr>
          <w:lang w:eastAsia="en-US"/>
        </w:rPr>
        <w:t xml:space="preserve">Please select </w:t>
      </w:r>
      <w:r w:rsidRPr="06628378">
        <w:rPr>
          <w:b/>
          <w:bCs/>
          <w:lang w:eastAsia="en-US"/>
        </w:rPr>
        <w:t xml:space="preserve">one </w:t>
      </w:r>
      <w:r w:rsidRPr="06628378">
        <w:rPr>
          <w:lang w:eastAsia="en-US"/>
        </w:rPr>
        <w:t>option that best describes your end client.</w:t>
      </w:r>
    </w:p>
    <w:p w14:paraId="6240998A"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b/>
          <w:bCs/>
          <w:i/>
          <w:iCs/>
        </w:rPr>
      </w:pPr>
      <w:r w:rsidRPr="06628378">
        <w:rPr>
          <w:b/>
          <w:bCs/>
          <w:i/>
          <w:iCs/>
        </w:rPr>
        <w:t>Options:</w:t>
      </w:r>
    </w:p>
    <w:p w14:paraId="634F23CA"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lastRenderedPageBreak/>
        <w:t>City / Municipality / Local Authority</w:t>
      </w:r>
    </w:p>
    <w:p w14:paraId="6E1CE25C"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Regional Authority</w:t>
      </w:r>
    </w:p>
    <w:p w14:paraId="6524C56D"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National Authority / Government Body</w:t>
      </w:r>
    </w:p>
    <w:p w14:paraId="4EB6D6EA"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Public Transport Authority (PTA)</w:t>
      </w:r>
    </w:p>
    <w:p w14:paraId="575FB38F"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Public Transport Operator (PTO)</w:t>
      </w:r>
    </w:p>
    <w:p w14:paraId="0D786C04"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Publicly owned mobility / infrastructure company</w:t>
      </w:r>
    </w:p>
    <w:p w14:paraId="5FD47A9E"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Private Transport / Mobility Operator</w:t>
      </w:r>
    </w:p>
    <w:p w14:paraId="7570DCD5"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Industry / Corporate Partner</w:t>
      </w:r>
    </w:p>
    <w:p w14:paraId="05D4C4A1"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Infrastructure / Real Estate Operator</w:t>
      </w:r>
    </w:p>
    <w:p w14:paraId="4E8801AB"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Logistics / Delivery Company</w:t>
      </w:r>
    </w:p>
    <w:p w14:paraId="52B4EB44"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Technology / Mobility Company</w:t>
      </w:r>
    </w:p>
    <w:p w14:paraId="01B269FF"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Other private organisation — please specify below</w:t>
      </w:r>
    </w:p>
    <w:p w14:paraId="34990A65"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Other public organization – please specify below</w:t>
      </w:r>
    </w:p>
    <w:p w14:paraId="6E30855B" w14:textId="77777777" w:rsidR="005D6C62" w:rsidRPr="00284648" w:rsidRDefault="005D6C62" w:rsidP="005D6C62">
      <w:pPr>
        <w:jc w:val="both"/>
        <w:rPr>
          <w:b/>
          <w:bCs/>
        </w:rPr>
      </w:pPr>
      <w:r w:rsidRPr="00284648">
        <w:rPr>
          <w:b/>
          <w:bCs/>
        </w:rPr>
        <w:t>If other, please specify:</w:t>
      </w:r>
    </w:p>
    <w:p w14:paraId="5678DB89" w14:textId="77777777" w:rsidR="005D6C62" w:rsidRPr="00284648"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0284648">
        <w:rPr>
          <w:rFonts w:ascii="Calibri Light" w:eastAsia="Calibri Light" w:hAnsi="Calibri Light" w:cs="Calibri Light"/>
        </w:rPr>
        <w:t>Text box (not obligatory)</w:t>
      </w:r>
    </w:p>
    <w:p w14:paraId="758AEAC3" w14:textId="77777777" w:rsidR="005D6C62" w:rsidRPr="00284648" w:rsidRDefault="005D6C62" w:rsidP="005D6C62">
      <w:pPr>
        <w:jc w:val="both"/>
        <w:rPr>
          <w:b/>
          <w:bCs/>
        </w:rPr>
      </w:pPr>
    </w:p>
    <w:p w14:paraId="6D5D2C6E" w14:textId="77777777" w:rsidR="005D6C62" w:rsidRPr="00284648" w:rsidRDefault="005D6C62" w:rsidP="005D6C62">
      <w:pPr>
        <w:jc w:val="both"/>
        <w:rPr>
          <w:b/>
          <w:bCs/>
        </w:rPr>
      </w:pPr>
      <w:r w:rsidRPr="00284648">
        <w:rPr>
          <w:b/>
          <w:bCs/>
        </w:rPr>
        <w:t>End client (organization) country*</w:t>
      </w:r>
    </w:p>
    <w:p w14:paraId="2A7E5FE3" w14:textId="77777777" w:rsidR="005D6C62" w:rsidRDefault="005D6C62" w:rsidP="005D6C62">
      <w:pPr>
        <w:jc w:val="both"/>
        <w:rPr>
          <w:rFonts w:ascii="Calibri Light" w:eastAsia="Calibri Light" w:hAnsi="Calibri Light" w:cs="Calibri Light"/>
          <w:lang w:eastAsia="en-US"/>
        </w:rPr>
      </w:pPr>
      <w:r w:rsidRPr="06628378">
        <w:rPr>
          <w:rFonts w:ascii="Calibri Light" w:eastAsia="Calibri Light" w:hAnsi="Calibri Light" w:cs="Calibri Light"/>
          <w:lang w:eastAsia="en-US"/>
        </w:rPr>
        <w:t>Select the country where the end client is based and where the proposed project activities will primarily take place</w:t>
      </w:r>
    </w:p>
    <w:p w14:paraId="4D315EE8"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6854D85D">
        <w:rPr>
          <w:rFonts w:ascii="Calibri Light" w:eastAsia="Calibri Light" w:hAnsi="Calibri Light" w:cs="Calibri Light"/>
        </w:rPr>
        <w:t>Dropdown with countries</w:t>
      </w:r>
    </w:p>
    <w:p w14:paraId="64E1773D" w14:textId="77777777" w:rsidR="002A1406" w:rsidRDefault="002A1406" w:rsidP="06628378">
      <w:pPr>
        <w:jc w:val="both"/>
        <w:rPr>
          <w:rFonts w:ascii="Calibri Light" w:eastAsia="Calibri Light" w:hAnsi="Calibri Light" w:cs="Calibri Light"/>
          <w:b/>
          <w:bCs/>
        </w:rPr>
      </w:pPr>
    </w:p>
    <w:p w14:paraId="67C7B4E2" w14:textId="1EBD537B" w:rsidR="06628378" w:rsidRPr="001F0A95" w:rsidRDefault="001F0A95" w:rsidP="001F0A95">
      <w:pPr>
        <w:rPr>
          <w:rFonts w:ascii="Calibri Light" w:eastAsia="Calibri Light" w:hAnsi="Calibri Light" w:cs="Calibri Light"/>
          <w:b/>
          <w:bCs/>
          <w:u w:val="single"/>
        </w:rPr>
      </w:pPr>
      <w:r w:rsidRPr="001F0A95">
        <w:rPr>
          <w:rFonts w:ascii="Calibri Light" w:eastAsia="Calibri Light" w:hAnsi="Calibri Light" w:cs="Calibri Light"/>
          <w:b/>
          <w:bCs/>
          <w:u w:val="single"/>
        </w:rPr>
        <w:t>PROJECT SCOPE</w:t>
      </w:r>
    </w:p>
    <w:p w14:paraId="0E1F012D" w14:textId="196272C6" w:rsidR="00D36AB4" w:rsidRPr="00E84A38" w:rsidRDefault="6A7A9E2F" w:rsidP="19537E33">
      <w:pPr>
        <w:jc w:val="both"/>
        <w:rPr>
          <w:rFonts w:ascii="Calibri Light" w:eastAsia="Calibri Light" w:hAnsi="Calibri Light" w:cs="Calibri Light"/>
          <w:b/>
          <w:bCs/>
          <w:lang w:val="en-US"/>
        </w:rPr>
      </w:pPr>
      <w:r w:rsidRPr="4E6D6A47">
        <w:rPr>
          <w:rFonts w:ascii="Calibri Light" w:eastAsia="Calibri Light" w:hAnsi="Calibri Light" w:cs="Calibri Light"/>
          <w:b/>
          <w:bCs/>
          <w:lang w:val="en-US"/>
        </w:rPr>
        <w:t>Previous EIT Urban Mobility (co)</w:t>
      </w:r>
      <w:r w:rsidR="5FA24200" w:rsidRPr="4E6D6A47">
        <w:rPr>
          <w:rFonts w:ascii="Calibri Light" w:eastAsia="Calibri Light" w:hAnsi="Calibri Light" w:cs="Calibri Light"/>
          <w:b/>
          <w:bCs/>
          <w:lang w:val="en-US"/>
        </w:rPr>
        <w:t>f</w:t>
      </w:r>
      <w:r w:rsidRPr="4E6D6A47">
        <w:rPr>
          <w:rFonts w:ascii="Calibri Light" w:eastAsia="Calibri Light" w:hAnsi="Calibri Light" w:cs="Calibri Light"/>
          <w:b/>
          <w:bCs/>
          <w:lang w:val="en-US"/>
        </w:rPr>
        <w:t>unding</w:t>
      </w:r>
      <w:r w:rsidR="0F0AC6C4" w:rsidRPr="4E6D6A47">
        <w:rPr>
          <w:rFonts w:ascii="Calibri Light" w:eastAsia="Calibri Light" w:hAnsi="Calibri Light" w:cs="Calibri Light"/>
          <w:b/>
          <w:bCs/>
          <w:lang w:val="en-US"/>
        </w:rPr>
        <w:t xml:space="preserve"> (300 characters)</w:t>
      </w:r>
      <w:r w:rsidR="01FDAFB6" w:rsidRPr="4E6D6A47">
        <w:rPr>
          <w:rFonts w:ascii="Calibri Light" w:eastAsia="Calibri Light" w:hAnsi="Calibri Light" w:cs="Calibri Light"/>
          <w:b/>
          <w:bCs/>
          <w:lang w:val="en-US"/>
        </w:rPr>
        <w:t>*</w:t>
      </w:r>
    </w:p>
    <w:p w14:paraId="564611A7" w14:textId="397AC5B8" w:rsidR="00D36AB4" w:rsidRPr="00E84A38" w:rsidRDefault="55DA2F3F" w:rsidP="70E41E81">
      <w:pPr>
        <w:rPr>
          <w:rFonts w:ascii="Calibri Light" w:eastAsia="Calibri Light" w:hAnsi="Calibri Light" w:cs="Calibri Light"/>
        </w:rPr>
      </w:pPr>
      <w:r w:rsidRPr="00E84A38">
        <w:rPr>
          <w:rFonts w:ascii="Calibri Light" w:eastAsia="Calibri Light" w:hAnsi="Calibri Light" w:cs="Calibri Light"/>
        </w:rPr>
        <w:t>Has the proposed product or service previously received (co)funding from EIT Urban Mobility</w:t>
      </w:r>
      <w:r w:rsidR="48360105" w:rsidRPr="00E84A38">
        <w:rPr>
          <w:rFonts w:ascii="Calibri Light" w:eastAsia="Calibri Light" w:hAnsi="Calibri Light" w:cs="Calibri Light"/>
        </w:rPr>
        <w:t>?</w:t>
      </w:r>
    </w:p>
    <w:p w14:paraId="4EDAF2FF" w14:textId="3DA697DE" w:rsidR="00D36AB4" w:rsidRPr="00E84A38" w:rsidRDefault="48360105" w:rsidP="70E41E81">
      <w:pPr>
        <w:rPr>
          <w:rFonts w:ascii="Calibri Light" w:eastAsia="Calibri Light" w:hAnsi="Calibri Light" w:cs="Calibri Light"/>
        </w:rPr>
      </w:pPr>
      <w:r w:rsidRPr="00E84A38">
        <w:rPr>
          <w:rFonts w:ascii="Calibri Light" w:eastAsia="Calibri Light" w:hAnsi="Calibri Light" w:cs="Calibri Light"/>
        </w:rPr>
        <w:t xml:space="preserve">If </w:t>
      </w:r>
      <w:r w:rsidRPr="00E84A38">
        <w:rPr>
          <w:rFonts w:ascii="Calibri Light" w:eastAsia="Calibri Light" w:hAnsi="Calibri Light" w:cs="Calibri Light"/>
          <w:b/>
          <w:bCs/>
        </w:rPr>
        <w:t>YES</w:t>
      </w:r>
      <w:r w:rsidRPr="00E84A38">
        <w:rPr>
          <w:rFonts w:ascii="Calibri Light" w:eastAsia="Calibri Light" w:hAnsi="Calibri Light" w:cs="Calibri Light"/>
        </w:rPr>
        <w:t xml:space="preserve">, please provide a clear explanation of how the proposed product or service represents a significant improvement or advancement compared to the earlier funded version. </w:t>
      </w:r>
    </w:p>
    <w:p w14:paraId="320F2CAF" w14:textId="5DD6A207" w:rsidR="00D36AB4" w:rsidRPr="00E84A38" w:rsidRDefault="48360105">
      <w:pPr>
        <w:rPr>
          <w:rFonts w:ascii="Calibri Light" w:eastAsia="Calibri Light" w:hAnsi="Calibri Light" w:cs="Calibri Light"/>
        </w:rPr>
      </w:pPr>
      <w:r w:rsidRPr="00E84A38">
        <w:rPr>
          <w:rFonts w:ascii="Calibri Light" w:eastAsia="Calibri Light" w:hAnsi="Calibri Light" w:cs="Calibri Light"/>
        </w:rPr>
        <w:lastRenderedPageBreak/>
        <w:t xml:space="preserve"> If </w:t>
      </w:r>
      <w:r w:rsidRPr="00E84A38">
        <w:rPr>
          <w:rFonts w:ascii="Calibri Light" w:eastAsia="Calibri Light" w:hAnsi="Calibri Light" w:cs="Calibri Light"/>
          <w:b/>
          <w:bCs/>
        </w:rPr>
        <w:t>NO</w:t>
      </w:r>
      <w:r w:rsidRPr="00E84A38">
        <w:rPr>
          <w:rFonts w:ascii="Calibri Light" w:eastAsia="Calibri Light" w:hAnsi="Calibri Light" w:cs="Calibri Light"/>
        </w:rPr>
        <w:t>, please write N/A (not applicable).</w:t>
      </w:r>
    </w:p>
    <w:p w14:paraId="563F2521" w14:textId="280B3A54" w:rsidR="008D4D7E" w:rsidRPr="00E84A38" w:rsidRDefault="008D4D7E" w:rsidP="008D4D7E">
      <w:pPr>
        <w:pBdr>
          <w:top w:val="single" w:sz="8" w:space="1" w:color="000000"/>
          <w:left w:val="single" w:sz="8" w:space="0" w:color="000000"/>
          <w:bottom w:val="single" w:sz="8" w:space="1" w:color="000000"/>
          <w:right w:val="single" w:sz="8" w:space="4" w:color="000000"/>
        </w:pBdr>
        <w:jc w:val="both"/>
        <w:rPr>
          <w:rFonts w:ascii="Calibri" w:eastAsia="Calibri" w:hAnsi="Calibri" w:cs="Calibri"/>
        </w:rPr>
      </w:pPr>
    </w:p>
    <w:p w14:paraId="084C3CB4" w14:textId="4F8037CF" w:rsidR="491AB83E" w:rsidRPr="00E84A38" w:rsidRDefault="491AB83E" w:rsidP="6B83D3E1">
      <w:pPr>
        <w:rPr>
          <w:rFonts w:ascii="Calibri Light" w:eastAsia="Calibri Light" w:hAnsi="Calibri Light" w:cs="Calibri Light"/>
        </w:rPr>
      </w:pPr>
    </w:p>
    <w:p w14:paraId="4DC2E214" w14:textId="4D2A3856" w:rsidR="000E2AFA" w:rsidRPr="00E84A38" w:rsidRDefault="00864D62" w:rsidP="753722BE">
      <w:pPr>
        <w:jc w:val="both"/>
        <w:rPr>
          <w:rFonts w:ascii="Calibri Light" w:eastAsia="Calibri Light" w:hAnsi="Calibri Light" w:cs="Calibri Light"/>
          <w:b/>
          <w:bCs/>
          <w:u w:val="single"/>
        </w:rPr>
      </w:pPr>
      <w:r w:rsidRPr="00E84A38">
        <w:rPr>
          <w:rFonts w:ascii="Calibri Light" w:eastAsia="Calibri Light" w:hAnsi="Calibri Light" w:cs="Calibri Light"/>
          <w:b/>
          <w:bCs/>
          <w:u w:val="single"/>
        </w:rPr>
        <w:t>STRATEGIC FIT</w:t>
      </w:r>
    </w:p>
    <w:p w14:paraId="5A305E96" w14:textId="17216238" w:rsidR="000E2AFA" w:rsidRPr="00E84A38" w:rsidRDefault="4148AFE9" w:rsidP="753722BE">
      <w:pPr>
        <w:jc w:val="both"/>
      </w:pPr>
      <w:r w:rsidRPr="4E6D6A47">
        <w:rPr>
          <w:rFonts w:ascii="Calibri Light" w:eastAsia="Calibri Light" w:hAnsi="Calibri Light" w:cs="Calibri Light"/>
          <w:b/>
          <w:bCs/>
        </w:rPr>
        <w:t xml:space="preserve">EIT UM strategic </w:t>
      </w:r>
      <w:r w:rsidR="00E77865" w:rsidRPr="4E6D6A47">
        <w:rPr>
          <w:rFonts w:ascii="Calibri Light" w:eastAsia="Calibri Light" w:hAnsi="Calibri Light" w:cs="Calibri Light"/>
          <w:b/>
          <w:bCs/>
        </w:rPr>
        <w:t>fit (</w:t>
      </w:r>
      <w:r w:rsidR="19F58F3B" w:rsidRPr="4E6D6A47">
        <w:rPr>
          <w:rFonts w:ascii="Calibri Light" w:eastAsia="Calibri Light" w:hAnsi="Calibri Light" w:cs="Calibri Light"/>
          <w:b/>
          <w:bCs/>
        </w:rPr>
        <w:t xml:space="preserve">max </w:t>
      </w:r>
      <w:r w:rsidR="4E2E2CE7" w:rsidRPr="4E6D6A47">
        <w:rPr>
          <w:rFonts w:ascii="Calibri Light" w:eastAsia="Calibri Light" w:hAnsi="Calibri Light" w:cs="Calibri Light"/>
          <w:b/>
          <w:bCs/>
        </w:rPr>
        <w:t>800</w:t>
      </w:r>
      <w:r w:rsidR="19F58F3B" w:rsidRPr="4E6D6A47">
        <w:rPr>
          <w:rFonts w:ascii="Calibri Light" w:eastAsia="Calibri Light" w:hAnsi="Calibri Light" w:cs="Calibri Light"/>
          <w:b/>
          <w:bCs/>
        </w:rPr>
        <w:t xml:space="preserve"> characters)</w:t>
      </w:r>
      <w:r w:rsidR="19493F30" w:rsidRPr="4E6D6A47">
        <w:rPr>
          <w:rFonts w:ascii="Calibri Light" w:eastAsia="Calibri Light" w:hAnsi="Calibri Light" w:cs="Calibri Light"/>
          <w:b/>
          <w:bCs/>
        </w:rPr>
        <w:t>*</w:t>
      </w:r>
    </w:p>
    <w:p w14:paraId="38DD7C17" w14:textId="1261C9A5" w:rsidR="4E6D6A47" w:rsidRDefault="6B74CF09" w:rsidP="06628378">
      <w:pPr>
        <w:spacing w:after="0" w:line="276" w:lineRule="auto"/>
        <w:jc w:val="both"/>
        <w:rPr>
          <w:rFonts w:ascii="Calibri Light" w:eastAsia="Calibri Light" w:hAnsi="Calibri Light" w:cs="Calibri Light"/>
          <w:color w:val="333333" w:themeColor="text1"/>
          <w:sz w:val="22"/>
          <w:szCs w:val="22"/>
        </w:rPr>
      </w:pPr>
      <w:r w:rsidRPr="06628378">
        <w:rPr>
          <w:rFonts w:ascii="Calibri Light" w:eastAsia="Calibri Light" w:hAnsi="Calibri Light" w:cs="Calibri Light"/>
          <w:color w:val="333333" w:themeColor="text1"/>
          <w:sz w:val="22"/>
          <w:szCs w:val="22"/>
        </w:rPr>
        <w:t xml:space="preserve">Describe how your project contributes to EIT Urban Mobility's mission and the objectives of the selected Call topic. Explain how your proposal creates European added value and how it </w:t>
      </w:r>
      <w:r w:rsidRPr="06628378">
        <w:rPr>
          <w:rFonts w:eastAsia="Calibri Light" w:cs="Calibri Light"/>
        </w:rPr>
        <w:t>contributes to more sustainable, resilient, and liveable urban mobility systems.</w:t>
      </w:r>
    </w:p>
    <w:tbl>
      <w:tblPr>
        <w:tblStyle w:val="TableGrid"/>
        <w:tblW w:w="0" w:type="auto"/>
        <w:tblLook w:val="04A0" w:firstRow="1" w:lastRow="0" w:firstColumn="1" w:lastColumn="0" w:noHBand="0" w:noVBand="1"/>
      </w:tblPr>
      <w:tblGrid>
        <w:gridCol w:w="9350"/>
      </w:tblGrid>
      <w:tr w:rsidR="001257DA" w:rsidRPr="00E84A38" w14:paraId="14D02581" w14:textId="77777777" w:rsidTr="4E6D6A47">
        <w:trPr>
          <w:trHeight w:val="300"/>
        </w:trPr>
        <w:tc>
          <w:tcPr>
            <w:tcW w:w="9350" w:type="dxa"/>
          </w:tcPr>
          <w:p w14:paraId="6FFE9612" w14:textId="1E78A8C5" w:rsidR="00521201" w:rsidRPr="00E84A38" w:rsidRDefault="00521201" w:rsidP="00521201">
            <w:pPr>
              <w:pStyle w:val="ListParagraph"/>
              <w:spacing w:after="0" w:line="276" w:lineRule="auto"/>
              <w:jc w:val="both"/>
              <w:rPr>
                <w:rFonts w:ascii="Calibri Light" w:eastAsia="Calibri Light" w:hAnsi="Calibri Light" w:cs="Calibri Light"/>
                <w:color w:val="000000"/>
                <w:sz w:val="18"/>
                <w:szCs w:val="18"/>
              </w:rPr>
            </w:pPr>
            <w:r>
              <w:br/>
            </w:r>
          </w:p>
        </w:tc>
      </w:tr>
    </w:tbl>
    <w:p w14:paraId="022497DB" w14:textId="63ADCF45" w:rsidR="4E6D6A47" w:rsidRDefault="4E6D6A47" w:rsidP="4E6D6A47">
      <w:pPr>
        <w:jc w:val="both"/>
        <w:rPr>
          <w:rFonts w:ascii="Calibri Light" w:eastAsia="Calibri Light" w:hAnsi="Calibri Light" w:cs="Calibri Light"/>
          <w:b/>
          <w:bCs/>
          <w:color w:val="000000"/>
          <w:sz w:val="22"/>
          <w:szCs w:val="22"/>
        </w:rPr>
      </w:pPr>
    </w:p>
    <w:p w14:paraId="53A09A12" w14:textId="12E6A6BA" w:rsidR="000E2AFA" w:rsidRPr="00E84A38" w:rsidRDefault="417F3094" w:rsidP="753722BE">
      <w:pPr>
        <w:jc w:val="both"/>
      </w:pPr>
      <w:r w:rsidRPr="06628378">
        <w:rPr>
          <w:rFonts w:ascii="Calibri Light" w:eastAsia="Calibri Light" w:hAnsi="Calibri Light" w:cs="Calibri Light"/>
          <w:b/>
          <w:bCs/>
          <w:color w:val="000000"/>
          <w:sz w:val="22"/>
          <w:szCs w:val="22"/>
        </w:rPr>
        <w:t xml:space="preserve"> </w:t>
      </w:r>
      <w:r w:rsidR="00B776E7" w:rsidRPr="06628378">
        <w:rPr>
          <w:rFonts w:ascii="Calibri Light" w:eastAsia="Calibri Light" w:hAnsi="Calibri Light" w:cs="Calibri Light"/>
          <w:b/>
          <w:bCs/>
          <w:color w:val="000000"/>
          <w:sz w:val="22"/>
          <w:szCs w:val="22"/>
        </w:rPr>
        <w:t>Strategic Market Expansion Opportunity</w:t>
      </w:r>
      <w:r w:rsidR="52904A48" w:rsidRPr="06628378">
        <w:rPr>
          <w:rFonts w:ascii="Calibri Light" w:eastAsia="Calibri Light" w:hAnsi="Calibri Light" w:cs="Calibri Light"/>
          <w:b/>
          <w:bCs/>
          <w:color w:val="000000"/>
          <w:sz w:val="22"/>
          <w:szCs w:val="22"/>
        </w:rPr>
        <w:t xml:space="preserve"> </w:t>
      </w:r>
      <w:r w:rsidR="26240625" w:rsidRPr="06628378">
        <w:rPr>
          <w:rFonts w:ascii="Calibri Light" w:eastAsia="Calibri Light" w:hAnsi="Calibri Light" w:cs="Calibri Light"/>
          <w:b/>
          <w:bCs/>
        </w:rPr>
        <w:t xml:space="preserve">(max </w:t>
      </w:r>
      <w:r w:rsidR="038B3071" w:rsidRPr="06628378">
        <w:rPr>
          <w:rFonts w:ascii="Calibri Light" w:eastAsia="Calibri Light" w:hAnsi="Calibri Light" w:cs="Calibri Light"/>
          <w:b/>
          <w:bCs/>
        </w:rPr>
        <w:t>1</w:t>
      </w:r>
      <w:r w:rsidR="4E9C3EFA" w:rsidRPr="06628378">
        <w:rPr>
          <w:rFonts w:ascii="Calibri Light" w:eastAsia="Calibri Light" w:hAnsi="Calibri Light" w:cs="Calibri Light"/>
          <w:b/>
          <w:bCs/>
        </w:rPr>
        <w:t>5</w:t>
      </w:r>
      <w:r w:rsidR="038B3071" w:rsidRPr="06628378">
        <w:rPr>
          <w:rFonts w:ascii="Calibri Light" w:eastAsia="Calibri Light" w:hAnsi="Calibri Light" w:cs="Calibri Light"/>
          <w:b/>
          <w:bCs/>
        </w:rPr>
        <w:t>0</w:t>
      </w:r>
      <w:r w:rsidR="60B2C309" w:rsidRPr="06628378">
        <w:rPr>
          <w:rFonts w:ascii="Calibri Light" w:eastAsia="Calibri Light" w:hAnsi="Calibri Light" w:cs="Calibri Light"/>
          <w:b/>
          <w:bCs/>
        </w:rPr>
        <w:t>0</w:t>
      </w:r>
      <w:r w:rsidR="26240625" w:rsidRPr="06628378">
        <w:rPr>
          <w:rFonts w:ascii="Calibri Light" w:eastAsia="Calibri Light" w:hAnsi="Calibri Light" w:cs="Calibri Light"/>
          <w:b/>
          <w:bCs/>
        </w:rPr>
        <w:t xml:space="preserve"> characters)</w:t>
      </w:r>
      <w:r w:rsidR="22485E1D" w:rsidRPr="06628378">
        <w:rPr>
          <w:rFonts w:ascii="Calibri Light" w:eastAsia="Calibri Light" w:hAnsi="Calibri Light" w:cs="Calibri Light"/>
          <w:b/>
          <w:bCs/>
        </w:rPr>
        <w:t>*</w:t>
      </w:r>
    </w:p>
    <w:p w14:paraId="55E652C7" w14:textId="26754F87" w:rsidR="04380C53" w:rsidRDefault="04380C53"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proposed market expansion opportunity, including the new customer segment, new sector, </w:t>
      </w:r>
      <w:r w:rsidR="06CE610F" w:rsidRPr="4E6D6A47">
        <w:rPr>
          <w:rFonts w:ascii="Calibri Light" w:eastAsia="Calibri Light" w:hAnsi="Calibri Light" w:cs="Calibri Light"/>
          <w:color w:val="000000"/>
          <w:sz w:val="22"/>
          <w:szCs w:val="22"/>
        </w:rPr>
        <w:t>and/</w:t>
      </w:r>
      <w:r w:rsidRPr="4E6D6A47">
        <w:rPr>
          <w:rFonts w:ascii="Calibri Light" w:eastAsia="Calibri Light" w:hAnsi="Calibri Light" w:cs="Calibri Light"/>
          <w:color w:val="000000"/>
          <w:sz w:val="22"/>
          <w:szCs w:val="22"/>
        </w:rPr>
        <w:t>or new geographical market targeted. Explain why this opportunity is strategically relevant, commercially attractive, and has clear growth potential for the proposed product or service.</w:t>
      </w:r>
    </w:p>
    <w:tbl>
      <w:tblPr>
        <w:tblStyle w:val="TableGrid"/>
        <w:tblW w:w="0" w:type="auto"/>
        <w:tblLook w:val="04A0" w:firstRow="1" w:lastRow="0" w:firstColumn="1" w:lastColumn="0" w:noHBand="0" w:noVBand="1"/>
      </w:tblPr>
      <w:tblGrid>
        <w:gridCol w:w="9350"/>
      </w:tblGrid>
      <w:tr w:rsidR="00385EB8" w:rsidRPr="00E84A38" w14:paraId="0DB07393" w14:textId="77777777" w:rsidTr="4E6D6A47">
        <w:trPr>
          <w:trHeight w:val="300"/>
        </w:trPr>
        <w:tc>
          <w:tcPr>
            <w:tcW w:w="9350" w:type="dxa"/>
          </w:tcPr>
          <w:p w14:paraId="35E0D74D" w14:textId="60532D04" w:rsidR="00090133" w:rsidRPr="00E84A38" w:rsidRDefault="00090133" w:rsidP="00521201">
            <w:pPr>
              <w:jc w:val="both"/>
              <w:rPr>
                <w:rFonts w:ascii="Calibri Light" w:eastAsia="Calibri Light" w:hAnsi="Calibri Light" w:cs="Calibri Light"/>
                <w:color w:val="000000"/>
                <w:sz w:val="22"/>
                <w:szCs w:val="22"/>
              </w:rPr>
            </w:pPr>
          </w:p>
        </w:tc>
      </w:tr>
    </w:tbl>
    <w:p w14:paraId="4A71C730" w14:textId="77777777" w:rsidR="00385EB8" w:rsidRPr="00E84A38" w:rsidRDefault="00385EB8" w:rsidP="4E6D6A47">
      <w:pPr>
        <w:jc w:val="both"/>
        <w:rPr>
          <w:rFonts w:ascii="Calibri Light" w:eastAsia="Calibri Light" w:hAnsi="Calibri Light" w:cs="Calibri Light"/>
          <w:b/>
          <w:bCs/>
          <w:highlight w:val="yellow"/>
        </w:rPr>
      </w:pPr>
    </w:p>
    <w:p w14:paraId="5AA7EDC3" w14:textId="12379F85" w:rsidR="4604CE62" w:rsidRPr="00E84A38" w:rsidRDefault="7DDB677C" w:rsidP="753722BE">
      <w:pPr>
        <w:jc w:val="both"/>
        <w:rPr>
          <w:rFonts w:ascii="Calibri Light" w:eastAsia="Calibri Light" w:hAnsi="Calibri Light" w:cs="Calibri Light"/>
          <w:b/>
          <w:bCs/>
          <w:u w:val="single"/>
        </w:rPr>
      </w:pPr>
      <w:r w:rsidRPr="00E84A38">
        <w:rPr>
          <w:rFonts w:ascii="Calibri Light" w:eastAsia="Calibri Light" w:hAnsi="Calibri Light" w:cs="Calibri Light"/>
          <w:b/>
          <w:bCs/>
          <w:u w:val="single"/>
        </w:rPr>
        <w:t>E</w:t>
      </w:r>
      <w:r w:rsidR="00864D62" w:rsidRPr="00E84A38">
        <w:rPr>
          <w:rFonts w:ascii="Calibri Light" w:eastAsia="Calibri Light" w:hAnsi="Calibri Light" w:cs="Calibri Light"/>
          <w:b/>
          <w:bCs/>
          <w:u w:val="single"/>
        </w:rPr>
        <w:t>XCELLENCE</w:t>
      </w:r>
    </w:p>
    <w:p w14:paraId="7ADD1CE2" w14:textId="0E3541C8" w:rsidR="003F2FCD" w:rsidRPr="00E84A38" w:rsidRDefault="7DDB677C" w:rsidP="4E6D6A47">
      <w:pPr>
        <w:jc w:val="both"/>
        <w:rPr>
          <w:rFonts w:ascii="Calibri Light" w:eastAsia="Calibri Light" w:hAnsi="Calibri Light" w:cs="Calibri Light"/>
          <w:b/>
          <w:bCs/>
          <w:color w:val="000000"/>
          <w:sz w:val="22"/>
          <w:szCs w:val="22"/>
        </w:rPr>
      </w:pPr>
      <w:r w:rsidRPr="06628378">
        <w:rPr>
          <w:rFonts w:ascii="Calibri Light" w:eastAsia="Calibri Light" w:hAnsi="Calibri Light" w:cs="Calibri Light"/>
          <w:b/>
          <w:bCs/>
          <w:color w:val="000000"/>
          <w:sz w:val="22"/>
          <w:szCs w:val="22"/>
        </w:rPr>
        <w:t>Product/Service</w:t>
      </w:r>
      <w:r w:rsidR="0B284CAD" w:rsidRPr="06628378">
        <w:rPr>
          <w:rFonts w:ascii="Calibri Light" w:eastAsia="Calibri Light" w:hAnsi="Calibri Light" w:cs="Calibri Light"/>
          <w:b/>
          <w:bCs/>
          <w:color w:val="000000"/>
          <w:sz w:val="22"/>
          <w:szCs w:val="22"/>
        </w:rPr>
        <w:t xml:space="preserve"> (max </w:t>
      </w:r>
      <w:r w:rsidR="62A6F072" w:rsidRPr="06628378">
        <w:rPr>
          <w:rFonts w:ascii="Calibri Light" w:eastAsia="Calibri Light" w:hAnsi="Calibri Light" w:cs="Calibri Light"/>
          <w:b/>
          <w:bCs/>
          <w:color w:val="000000"/>
          <w:sz w:val="22"/>
          <w:szCs w:val="22"/>
        </w:rPr>
        <w:t>1</w:t>
      </w:r>
      <w:r w:rsidR="25D50E98" w:rsidRPr="06628378">
        <w:rPr>
          <w:rFonts w:ascii="Calibri Light" w:eastAsia="Calibri Light" w:hAnsi="Calibri Light" w:cs="Calibri Light"/>
          <w:b/>
          <w:bCs/>
          <w:color w:val="000000"/>
          <w:sz w:val="22"/>
          <w:szCs w:val="22"/>
        </w:rPr>
        <w:t>5</w:t>
      </w:r>
      <w:r w:rsidR="62A6F072" w:rsidRPr="06628378">
        <w:rPr>
          <w:rFonts w:ascii="Calibri Light" w:eastAsia="Calibri Light" w:hAnsi="Calibri Light" w:cs="Calibri Light"/>
          <w:b/>
          <w:bCs/>
          <w:color w:val="000000"/>
          <w:sz w:val="22"/>
          <w:szCs w:val="22"/>
        </w:rPr>
        <w:t>00</w:t>
      </w:r>
      <w:r w:rsidR="0B284CAD" w:rsidRPr="06628378">
        <w:rPr>
          <w:rFonts w:ascii="Calibri Light" w:eastAsia="Calibri Light" w:hAnsi="Calibri Light" w:cs="Calibri Light"/>
          <w:b/>
          <w:bCs/>
          <w:color w:val="000000"/>
          <w:sz w:val="22"/>
          <w:szCs w:val="22"/>
        </w:rPr>
        <w:t xml:space="preserve"> characters)</w:t>
      </w:r>
      <w:r w:rsidR="2174CCEC" w:rsidRPr="06628378">
        <w:rPr>
          <w:rFonts w:ascii="Calibri Light" w:eastAsia="Calibri Light" w:hAnsi="Calibri Light" w:cs="Calibri Light"/>
          <w:b/>
          <w:bCs/>
          <w:color w:val="000000"/>
          <w:sz w:val="22"/>
          <w:szCs w:val="22"/>
        </w:rPr>
        <w:t>*</w:t>
      </w:r>
    </w:p>
    <w:p w14:paraId="328EB23C" w14:textId="520DAF47" w:rsidR="6F2FAB70" w:rsidRDefault="6F2FAB70" w:rsidP="06628378">
      <w:pPr>
        <w:spacing w:after="0"/>
      </w:pPr>
      <w:r w:rsidRPr="6854D85D">
        <w:rPr>
          <w:rFonts w:ascii="Calibri Light" w:eastAsia="Calibri Light" w:hAnsi="Calibri Light" w:cs="Calibri Light"/>
          <w:sz w:val="22"/>
          <w:szCs w:val="22"/>
        </w:rPr>
        <w:t xml:space="preserve">Describe the product or service proposed for the project, including its key functionalities, main components, and any improvements or developments to be implemented during the project. </w:t>
      </w:r>
      <w:r w:rsidR="56B9AA23" w:rsidRPr="6854D85D">
        <w:rPr>
          <w:rFonts w:ascii="Calibri Light" w:eastAsia="Calibri Light" w:hAnsi="Calibri Light" w:cs="Calibri Light"/>
          <w:sz w:val="22"/>
          <w:szCs w:val="22"/>
        </w:rPr>
        <w:t>Explain how it differs from existing market solutions, highlighting its unique selling points, competitive advantages and positioning in the target market.</w:t>
      </w:r>
    </w:p>
    <w:p w14:paraId="15693767" w14:textId="59329E71" w:rsidR="4E6D6A47" w:rsidRDefault="4E6D6A47" w:rsidP="4E6D6A47">
      <w:pPr>
        <w:spacing w:after="0"/>
        <w:rPr>
          <w:rFonts w:ascii="Calibri Light" w:eastAsia="Calibri Light" w:hAnsi="Calibri Light" w:cs="Calibri Light"/>
          <w:sz w:val="22"/>
          <w:szCs w:val="22"/>
        </w:rPr>
      </w:pPr>
    </w:p>
    <w:tbl>
      <w:tblPr>
        <w:tblStyle w:val="TableGrid"/>
        <w:tblW w:w="0" w:type="auto"/>
        <w:tblLook w:val="04A0" w:firstRow="1" w:lastRow="0" w:firstColumn="1" w:lastColumn="0" w:noHBand="0" w:noVBand="1"/>
      </w:tblPr>
      <w:tblGrid>
        <w:gridCol w:w="9350"/>
      </w:tblGrid>
      <w:tr w:rsidR="00D249EC" w:rsidRPr="00E84A38" w14:paraId="0EE498A3" w14:textId="77777777" w:rsidTr="4E6D6A47">
        <w:trPr>
          <w:trHeight w:val="300"/>
        </w:trPr>
        <w:tc>
          <w:tcPr>
            <w:tcW w:w="9350" w:type="dxa"/>
          </w:tcPr>
          <w:p w14:paraId="2CB3F5AC" w14:textId="2224D379" w:rsidR="00850660" w:rsidRPr="00E84A38" w:rsidRDefault="5B3C8C27" w:rsidP="7B139229">
            <w:pPr>
              <w:jc w:val="both"/>
              <w:rPr>
                <w:rFonts w:ascii="Calibri Light" w:eastAsia="Calibri Light" w:hAnsi="Calibri Light" w:cs="Calibri Light"/>
                <w:sz w:val="22"/>
                <w:szCs w:val="22"/>
              </w:rPr>
            </w:pPr>
            <w:r w:rsidRPr="4E6D6A47">
              <w:rPr>
                <w:rFonts w:ascii="Calibri Light" w:eastAsia="Calibri Light" w:hAnsi="Calibri Light" w:cs="Calibri Light"/>
                <w:sz w:val="22"/>
                <w:szCs w:val="22"/>
              </w:rPr>
              <w:t xml:space="preserve"> </w:t>
            </w:r>
          </w:p>
        </w:tc>
      </w:tr>
    </w:tbl>
    <w:p w14:paraId="4235AFEE" w14:textId="77777777" w:rsidR="00BC521E" w:rsidRPr="00E84A38" w:rsidRDefault="00BC521E" w:rsidP="00BC521E">
      <w:pPr>
        <w:jc w:val="both"/>
        <w:rPr>
          <w:rFonts w:ascii="Calibri Light" w:eastAsia="Calibri Light" w:hAnsi="Calibri Light" w:cs="Calibri Light"/>
          <w:b/>
          <w:bCs/>
        </w:rPr>
      </w:pPr>
    </w:p>
    <w:p w14:paraId="20AB0BC3" w14:textId="6E64305A" w:rsidR="00BC521E" w:rsidRPr="00E84A38" w:rsidRDefault="00CF0D45" w:rsidP="00BC521E">
      <w:pPr>
        <w:jc w:val="both"/>
      </w:pPr>
      <w:r w:rsidRPr="06628378">
        <w:rPr>
          <w:rFonts w:ascii="Calibri Light" w:eastAsia="Calibri Light" w:hAnsi="Calibri Light" w:cs="Calibri Light"/>
          <w:b/>
          <w:bCs/>
        </w:rPr>
        <w:t xml:space="preserve">Gender, diversity and inclusion in the product/service design </w:t>
      </w:r>
      <w:r w:rsidR="00BC521E" w:rsidRPr="06628378">
        <w:rPr>
          <w:rFonts w:ascii="Calibri Light" w:eastAsia="Calibri Light" w:hAnsi="Calibri Light" w:cs="Calibri Light"/>
          <w:b/>
          <w:bCs/>
        </w:rPr>
        <w:t>(max 1300 characters)</w:t>
      </w:r>
      <w:r w:rsidR="2EEC07FA" w:rsidRPr="06628378">
        <w:rPr>
          <w:rFonts w:ascii="Calibri Light" w:eastAsia="Calibri Light" w:hAnsi="Calibri Light" w:cs="Calibri Light"/>
          <w:b/>
          <w:bCs/>
        </w:rPr>
        <w:t>*</w:t>
      </w:r>
    </w:p>
    <w:p w14:paraId="45FA8559" w14:textId="76C382CA" w:rsidR="34990FE3" w:rsidRDefault="34990FE3"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Describe how inclusivity has been considered in the design, development, and implementation of the proposed solution. Explain how the solution is intended to benefit diverse user groups, including any measures taken to address the needs of the most vulnerable users.</w:t>
      </w:r>
    </w:p>
    <w:tbl>
      <w:tblPr>
        <w:tblStyle w:val="TableGrid"/>
        <w:tblW w:w="0" w:type="auto"/>
        <w:tblLook w:val="04A0" w:firstRow="1" w:lastRow="0" w:firstColumn="1" w:lastColumn="0" w:noHBand="0" w:noVBand="1"/>
      </w:tblPr>
      <w:tblGrid>
        <w:gridCol w:w="9350"/>
      </w:tblGrid>
      <w:tr w:rsidR="00BC521E" w:rsidRPr="00E84A38" w14:paraId="5974FE2B" w14:textId="77777777" w:rsidTr="4E6D6A47">
        <w:trPr>
          <w:trHeight w:val="300"/>
        </w:trPr>
        <w:tc>
          <w:tcPr>
            <w:tcW w:w="9350" w:type="dxa"/>
          </w:tcPr>
          <w:p w14:paraId="5CEF0A8F" w14:textId="5946AE71" w:rsidR="002703CA" w:rsidRPr="00E56B19" w:rsidRDefault="002703CA">
            <w:pPr>
              <w:jc w:val="both"/>
              <w:rPr>
                <w:rFonts w:ascii="Calibri Light" w:eastAsia="Calibri Light" w:hAnsi="Calibri Light" w:cs="Calibri Light"/>
                <w:color w:val="000000"/>
                <w:sz w:val="22"/>
                <w:szCs w:val="22"/>
              </w:rPr>
            </w:pPr>
          </w:p>
        </w:tc>
      </w:tr>
    </w:tbl>
    <w:p w14:paraId="784798E0" w14:textId="77777777" w:rsidR="00BC521E" w:rsidRDefault="00BC521E" w:rsidP="00BC521E">
      <w:pPr>
        <w:rPr>
          <w:rFonts w:ascii="Calibri Light" w:eastAsia="Calibri Light" w:hAnsi="Calibri Light" w:cs="Calibri Light"/>
          <w:b/>
          <w:bCs/>
          <w:u w:val="single"/>
        </w:rPr>
      </w:pPr>
    </w:p>
    <w:p w14:paraId="45C935EA" w14:textId="41DC14D7" w:rsidR="00DC588F" w:rsidRPr="00E84A38" w:rsidRDefault="00DC588F" w:rsidP="00DC588F">
      <w:pPr>
        <w:jc w:val="both"/>
      </w:pPr>
      <w:r w:rsidRPr="4E6D6A47">
        <w:rPr>
          <w:rFonts w:ascii="Calibri Light" w:eastAsia="Calibri Light" w:hAnsi="Calibri Light" w:cs="Calibri Light"/>
          <w:b/>
          <w:bCs/>
        </w:rPr>
        <w:t>Commercial track record (max 1</w:t>
      </w:r>
      <w:r w:rsidR="259B92D5" w:rsidRPr="4E6D6A47">
        <w:rPr>
          <w:rFonts w:ascii="Calibri Light" w:eastAsia="Calibri Light" w:hAnsi="Calibri Light" w:cs="Calibri Light"/>
          <w:b/>
          <w:bCs/>
        </w:rPr>
        <w:t>5</w:t>
      </w:r>
      <w:r w:rsidRPr="4E6D6A47">
        <w:rPr>
          <w:rFonts w:ascii="Calibri Light" w:eastAsia="Calibri Light" w:hAnsi="Calibri Light" w:cs="Calibri Light"/>
          <w:b/>
          <w:bCs/>
        </w:rPr>
        <w:t>00 characters)</w:t>
      </w:r>
      <w:r w:rsidR="26F11C15" w:rsidRPr="4E6D6A47">
        <w:rPr>
          <w:rFonts w:ascii="Calibri Light" w:eastAsia="Calibri Light" w:hAnsi="Calibri Light" w:cs="Calibri Light"/>
          <w:b/>
          <w:bCs/>
        </w:rPr>
        <w:t>*</w:t>
      </w:r>
    </w:p>
    <w:p w14:paraId="43005160" w14:textId="500FD99A" w:rsidR="5EBFC548" w:rsidRDefault="5EBFC548"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w:t>
      </w:r>
      <w:r w:rsidR="2DED901A" w:rsidRPr="4E6D6A47">
        <w:rPr>
          <w:rFonts w:ascii="Calibri Light" w:eastAsia="Calibri Light" w:hAnsi="Calibri Light" w:cs="Calibri Light"/>
          <w:b/>
          <w:bCs/>
          <w:color w:val="000000"/>
          <w:sz w:val="22"/>
          <w:szCs w:val="22"/>
        </w:rPr>
        <w:t>commercial validation</w:t>
      </w:r>
      <w:r w:rsidRPr="4E6D6A47">
        <w:rPr>
          <w:rFonts w:ascii="Calibri Light" w:eastAsia="Calibri Light" w:hAnsi="Calibri Light" w:cs="Calibri Light"/>
          <w:b/>
          <w:bCs/>
          <w:color w:val="000000"/>
          <w:sz w:val="22"/>
          <w:szCs w:val="22"/>
        </w:rPr>
        <w:t xml:space="preserve"> of the proposed product/service achieved to date.</w:t>
      </w:r>
      <w:r w:rsidRPr="4E6D6A47">
        <w:rPr>
          <w:rFonts w:ascii="Calibri Light" w:eastAsia="Calibri Light" w:hAnsi="Calibri Light" w:cs="Calibri Light"/>
          <w:color w:val="000000"/>
          <w:sz w:val="22"/>
          <w:szCs w:val="22"/>
        </w:rPr>
        <w:t xml:space="preserve"> Provide information about previous customers, commercial deployments, pilot projects, sales, or other relevant commercial achievements, including at least one recent customer.</w:t>
      </w:r>
    </w:p>
    <w:tbl>
      <w:tblPr>
        <w:tblStyle w:val="TableGrid"/>
        <w:tblW w:w="0" w:type="auto"/>
        <w:tblLook w:val="04A0" w:firstRow="1" w:lastRow="0" w:firstColumn="1" w:lastColumn="0" w:noHBand="0" w:noVBand="1"/>
      </w:tblPr>
      <w:tblGrid>
        <w:gridCol w:w="9350"/>
      </w:tblGrid>
      <w:tr w:rsidR="00DC588F" w:rsidRPr="00E84A38" w14:paraId="1F48ACE3" w14:textId="77777777" w:rsidTr="4E6D6A47">
        <w:trPr>
          <w:trHeight w:val="300"/>
        </w:trPr>
        <w:tc>
          <w:tcPr>
            <w:tcW w:w="9350" w:type="dxa"/>
          </w:tcPr>
          <w:p w14:paraId="7C4FDFC6" w14:textId="72804327" w:rsidR="006337D7" w:rsidRPr="00A43952" w:rsidRDefault="006337D7" w:rsidP="4E6D6A47">
            <w:pPr>
              <w:jc w:val="both"/>
              <w:rPr>
                <w:rFonts w:ascii="Calibri Light" w:eastAsia="Calibri Light" w:hAnsi="Calibri Light" w:cs="Calibri Light"/>
                <w:color w:val="000000"/>
                <w:sz w:val="22"/>
                <w:szCs w:val="22"/>
              </w:rPr>
            </w:pPr>
          </w:p>
        </w:tc>
      </w:tr>
    </w:tbl>
    <w:p w14:paraId="734E6518" w14:textId="77777777" w:rsidR="00DC588F" w:rsidRPr="00E84A38" w:rsidRDefault="00DC588F" w:rsidP="00BC521E">
      <w:pPr>
        <w:rPr>
          <w:rFonts w:ascii="Calibri Light" w:eastAsia="Calibri Light" w:hAnsi="Calibri Light" w:cs="Calibri Light"/>
          <w:b/>
          <w:bCs/>
          <w:u w:val="single"/>
        </w:rPr>
      </w:pPr>
    </w:p>
    <w:p w14:paraId="3D26F6A8" w14:textId="52EBCEB7" w:rsidR="00EE7972" w:rsidRPr="00E84A38" w:rsidRDefault="40F461CA" w:rsidP="753722BE">
      <w:pPr>
        <w:jc w:val="both"/>
      </w:pPr>
      <w:r w:rsidRPr="4E6D6A47">
        <w:rPr>
          <w:rFonts w:ascii="Calibri Light" w:eastAsia="Calibri Light" w:hAnsi="Calibri Light" w:cs="Calibri Light"/>
          <w:b/>
          <w:bCs/>
        </w:rPr>
        <w:t xml:space="preserve">Need and </w:t>
      </w:r>
      <w:r w:rsidR="75D96DA6" w:rsidRPr="4E6D6A47">
        <w:rPr>
          <w:rFonts w:ascii="Calibri Light" w:eastAsia="Calibri Light" w:hAnsi="Calibri Light" w:cs="Calibri Light"/>
          <w:b/>
          <w:bCs/>
        </w:rPr>
        <w:t>r</w:t>
      </w:r>
      <w:r w:rsidRPr="4E6D6A47">
        <w:rPr>
          <w:rFonts w:ascii="Calibri Light" w:eastAsia="Calibri Light" w:hAnsi="Calibri Light" w:cs="Calibri Light"/>
          <w:b/>
          <w:bCs/>
        </w:rPr>
        <w:t>elevance</w:t>
      </w:r>
      <w:r w:rsidR="1C642358" w:rsidRPr="4E6D6A47">
        <w:rPr>
          <w:rFonts w:ascii="Calibri Light" w:eastAsia="Calibri Light" w:hAnsi="Calibri Light" w:cs="Calibri Light"/>
          <w:b/>
          <w:bCs/>
        </w:rPr>
        <w:t xml:space="preserve"> (max </w:t>
      </w:r>
      <w:r w:rsidR="65F985DA" w:rsidRPr="4E6D6A47">
        <w:rPr>
          <w:rFonts w:ascii="Calibri Light" w:eastAsia="Calibri Light" w:hAnsi="Calibri Light" w:cs="Calibri Light"/>
          <w:b/>
          <w:bCs/>
        </w:rPr>
        <w:t>1</w:t>
      </w:r>
      <w:r w:rsidR="1929C8AE" w:rsidRPr="4E6D6A47">
        <w:rPr>
          <w:rFonts w:ascii="Calibri Light" w:eastAsia="Calibri Light" w:hAnsi="Calibri Light" w:cs="Calibri Light"/>
          <w:b/>
          <w:bCs/>
        </w:rPr>
        <w:t>5</w:t>
      </w:r>
      <w:r w:rsidR="65F985DA" w:rsidRPr="4E6D6A47">
        <w:rPr>
          <w:rFonts w:ascii="Calibri Light" w:eastAsia="Calibri Light" w:hAnsi="Calibri Light" w:cs="Calibri Light"/>
          <w:b/>
          <w:bCs/>
        </w:rPr>
        <w:t>00</w:t>
      </w:r>
      <w:r w:rsidR="1C642358" w:rsidRPr="4E6D6A47">
        <w:rPr>
          <w:rFonts w:ascii="Calibri Light" w:eastAsia="Calibri Light" w:hAnsi="Calibri Light" w:cs="Calibri Light"/>
          <w:b/>
          <w:bCs/>
        </w:rPr>
        <w:t xml:space="preserve"> characters)</w:t>
      </w:r>
      <w:r w:rsidR="5BA6EF21" w:rsidRPr="4E6D6A47">
        <w:rPr>
          <w:rFonts w:ascii="Calibri Light" w:eastAsia="Calibri Light" w:hAnsi="Calibri Light" w:cs="Calibri Light"/>
          <w:b/>
          <w:bCs/>
        </w:rPr>
        <w:t>*</w:t>
      </w:r>
    </w:p>
    <w:p w14:paraId="22FB1C14" w14:textId="2459A0E4" w:rsidR="1FDBDD0B" w:rsidRDefault="1FDBDD0B" w:rsidP="4E6D6A47">
      <w:pPr>
        <w:jc w:val="both"/>
        <w:rPr>
          <w:rFonts w:ascii="Calibri Light" w:eastAsia="Calibri Light" w:hAnsi="Calibri Light" w:cs="Calibri Light"/>
        </w:rPr>
      </w:pPr>
      <w:r w:rsidRPr="4E6D6A47">
        <w:rPr>
          <w:rFonts w:ascii="Calibri Light" w:eastAsia="Calibri Light" w:hAnsi="Calibri Light" w:cs="Calibri Light"/>
        </w:rPr>
        <w:t xml:space="preserve">Describe the </w:t>
      </w:r>
      <w:r w:rsidRPr="4E6D6A47">
        <w:rPr>
          <w:rFonts w:ascii="Calibri Light" w:eastAsia="Calibri Light" w:hAnsi="Calibri Light" w:cs="Calibri Light"/>
          <w:b/>
          <w:bCs/>
        </w:rPr>
        <w:t>need for the proposed solution from the perspective of the end client</w:t>
      </w:r>
      <w:r w:rsidRPr="4E6D6A47">
        <w:rPr>
          <w:rFonts w:ascii="Calibri Light" w:eastAsia="Calibri Light" w:hAnsi="Calibri Light" w:cs="Calibri Light"/>
        </w:rPr>
        <w:t xml:space="preserve"> and, where applicable, the target users. Explain how the end client will be involved during the project, including testing and demonstration activities, and describe the envisaged pathway for continued collaboration and future deployment after project completion.</w:t>
      </w:r>
    </w:p>
    <w:tbl>
      <w:tblPr>
        <w:tblStyle w:val="TableGrid"/>
        <w:tblW w:w="0" w:type="auto"/>
        <w:tblLook w:val="04A0" w:firstRow="1" w:lastRow="0" w:firstColumn="1" w:lastColumn="0" w:noHBand="0" w:noVBand="1"/>
      </w:tblPr>
      <w:tblGrid>
        <w:gridCol w:w="9350"/>
      </w:tblGrid>
      <w:tr w:rsidR="00E72505" w:rsidRPr="00E84A38" w14:paraId="19FCD5FB" w14:textId="77777777" w:rsidTr="4E6D6A47">
        <w:trPr>
          <w:trHeight w:val="300"/>
        </w:trPr>
        <w:tc>
          <w:tcPr>
            <w:tcW w:w="9350" w:type="dxa"/>
          </w:tcPr>
          <w:p w14:paraId="00FA362C" w14:textId="3F8FE967" w:rsidR="006350E8" w:rsidRPr="00E84A38" w:rsidRDefault="006350E8" w:rsidP="4E6D6A47">
            <w:pPr>
              <w:jc w:val="both"/>
              <w:rPr>
                <w:rFonts w:ascii="Calibri Light" w:eastAsia="Calibri Light" w:hAnsi="Calibri Light" w:cs="Calibri Light"/>
              </w:rPr>
            </w:pPr>
          </w:p>
        </w:tc>
      </w:tr>
    </w:tbl>
    <w:p w14:paraId="7F369E9A" w14:textId="77777777" w:rsidR="00E72299" w:rsidRDefault="00E72299" w:rsidP="00460360">
      <w:pPr>
        <w:rPr>
          <w:rFonts w:ascii="Calibri Light" w:eastAsia="Calibri Light" w:hAnsi="Calibri Light" w:cs="Calibri Light"/>
          <w:b/>
          <w:bCs/>
          <w:u w:val="single"/>
        </w:rPr>
      </w:pPr>
    </w:p>
    <w:p w14:paraId="62968DA2" w14:textId="4DD773EB" w:rsidR="4E6D6A47" w:rsidRDefault="4E6D6A47" w:rsidP="4E6D6A47">
      <w:pPr>
        <w:rPr>
          <w:rFonts w:ascii="Calibri Light" w:eastAsia="Calibri Light" w:hAnsi="Calibri Light" w:cs="Calibri Light"/>
          <w:b/>
          <w:bCs/>
          <w:u w:val="single"/>
        </w:rPr>
      </w:pPr>
    </w:p>
    <w:p w14:paraId="775D8712" w14:textId="77777777" w:rsidR="00460360" w:rsidRDefault="00460360" w:rsidP="00460360">
      <w:pPr>
        <w:rPr>
          <w:rFonts w:ascii="Calibri Light" w:eastAsia="Calibri Light" w:hAnsi="Calibri Light" w:cs="Calibri Light"/>
          <w:b/>
          <w:bCs/>
          <w:u w:val="single"/>
        </w:rPr>
      </w:pPr>
      <w:r w:rsidRPr="00E84A38">
        <w:rPr>
          <w:rFonts w:ascii="Calibri Light" w:eastAsia="Calibri Light" w:hAnsi="Calibri Light" w:cs="Calibri Light"/>
          <w:b/>
          <w:bCs/>
          <w:u w:val="single"/>
        </w:rPr>
        <w:t>IMPLEMENTATION</w:t>
      </w:r>
    </w:p>
    <w:p w14:paraId="1820A65D" w14:textId="3CCCD045" w:rsidR="003373A3" w:rsidRPr="00E84A38" w:rsidRDefault="00E33AA0" w:rsidP="003373A3">
      <w:pPr>
        <w:jc w:val="both"/>
      </w:pPr>
      <w:r w:rsidRPr="4E6D6A47">
        <w:rPr>
          <w:rFonts w:ascii="Calibri Light" w:eastAsia="Calibri Light" w:hAnsi="Calibri Light" w:cs="Calibri Light"/>
          <w:b/>
          <w:bCs/>
        </w:rPr>
        <w:t xml:space="preserve">Project objectives, expected outcomes and risk management </w:t>
      </w:r>
      <w:r w:rsidR="003373A3" w:rsidRPr="4E6D6A47">
        <w:rPr>
          <w:rFonts w:ascii="Calibri Light" w:eastAsia="Calibri Light" w:hAnsi="Calibri Light" w:cs="Calibri Light"/>
          <w:b/>
          <w:bCs/>
        </w:rPr>
        <w:t xml:space="preserve">(max </w:t>
      </w:r>
      <w:r w:rsidR="00D12255" w:rsidRPr="4E6D6A47">
        <w:rPr>
          <w:rFonts w:ascii="Calibri Light" w:eastAsia="Calibri Light" w:hAnsi="Calibri Light" w:cs="Calibri Light"/>
          <w:b/>
          <w:bCs/>
        </w:rPr>
        <w:t>2</w:t>
      </w:r>
      <w:r w:rsidR="184AB671" w:rsidRPr="4E6D6A47">
        <w:rPr>
          <w:rFonts w:ascii="Calibri Light" w:eastAsia="Calibri Light" w:hAnsi="Calibri Light" w:cs="Calibri Light"/>
          <w:b/>
          <w:bCs/>
        </w:rPr>
        <w:t>2</w:t>
      </w:r>
      <w:r w:rsidR="003373A3" w:rsidRPr="4E6D6A47">
        <w:rPr>
          <w:rFonts w:ascii="Calibri Light" w:eastAsia="Calibri Light" w:hAnsi="Calibri Light" w:cs="Calibri Light"/>
          <w:b/>
          <w:bCs/>
        </w:rPr>
        <w:t>00 characters)</w:t>
      </w:r>
      <w:r w:rsidR="605DBCC4" w:rsidRPr="4E6D6A47">
        <w:rPr>
          <w:rFonts w:ascii="Calibri Light" w:eastAsia="Calibri Light" w:hAnsi="Calibri Light" w:cs="Calibri Light"/>
          <w:b/>
          <w:bCs/>
        </w:rPr>
        <w:t>*</w:t>
      </w:r>
    </w:p>
    <w:p w14:paraId="65A46CA1" w14:textId="669E43DF" w:rsidR="41D016E6" w:rsidRDefault="41D016E6" w:rsidP="4E6D6A47">
      <w:pPr>
        <w:tabs>
          <w:tab w:val="left" w:pos="6244"/>
        </w:tabs>
        <w:jc w:val="both"/>
        <w:rPr>
          <w:rFonts w:ascii="Calibri Light" w:eastAsia="Calibri Light" w:hAnsi="Calibri Light" w:cs="Calibri Light"/>
          <w:sz w:val="22"/>
          <w:szCs w:val="22"/>
        </w:rPr>
      </w:pPr>
      <w:r w:rsidRPr="06628378">
        <w:rPr>
          <w:rFonts w:ascii="Calibri Light" w:eastAsia="Calibri Light" w:hAnsi="Calibri Light" w:cs="Calibri Light"/>
          <w:sz w:val="22"/>
          <w:szCs w:val="22"/>
        </w:rPr>
        <w:t xml:space="preserve">Describe the </w:t>
      </w:r>
      <w:r w:rsidRPr="06628378">
        <w:rPr>
          <w:rFonts w:ascii="Calibri Light" w:eastAsia="Calibri Light" w:hAnsi="Calibri Light" w:cs="Calibri Light"/>
          <w:b/>
          <w:bCs/>
          <w:sz w:val="22"/>
          <w:szCs w:val="22"/>
        </w:rPr>
        <w:t>project objectives and expected outcomes</w:t>
      </w:r>
      <w:r w:rsidRPr="06628378">
        <w:rPr>
          <w:rFonts w:ascii="Calibri Light" w:eastAsia="Calibri Light" w:hAnsi="Calibri Light" w:cs="Calibri Light"/>
          <w:sz w:val="22"/>
          <w:szCs w:val="22"/>
        </w:rPr>
        <w:t xml:space="preserve">, ensuring they are clear, realistic, and measurable. Explain the value the project will deliver for both the SME and the end client. </w:t>
      </w:r>
    </w:p>
    <w:p w14:paraId="0437C29D" w14:textId="588A3A78" w:rsidR="41D016E6" w:rsidRPr="00E2396F" w:rsidRDefault="41D016E6" w:rsidP="4E6D6A47">
      <w:pPr>
        <w:tabs>
          <w:tab w:val="left" w:pos="6244"/>
        </w:tabs>
        <w:jc w:val="both"/>
        <w:rPr>
          <w:rFonts w:ascii="Calibri Light" w:eastAsia="Calibri Light" w:hAnsi="Calibri Light" w:cs="Calibri Light"/>
          <w:sz w:val="22"/>
          <w:szCs w:val="22"/>
        </w:rPr>
      </w:pPr>
      <w:r w:rsidRPr="4E6D6A47">
        <w:rPr>
          <w:rFonts w:ascii="Calibri Light" w:eastAsia="Calibri Light" w:hAnsi="Calibri Light" w:cs="Calibri Light"/>
          <w:sz w:val="22"/>
          <w:szCs w:val="22"/>
        </w:rPr>
        <w:t xml:space="preserve">Identify the main project </w:t>
      </w:r>
      <w:r w:rsidRPr="4E6D6A47">
        <w:rPr>
          <w:rFonts w:ascii="Calibri Light" w:eastAsia="Calibri Light" w:hAnsi="Calibri Light" w:cs="Calibri Light"/>
          <w:b/>
          <w:bCs/>
          <w:sz w:val="22"/>
          <w:szCs w:val="22"/>
        </w:rPr>
        <w:t>risks and</w:t>
      </w:r>
      <w:r w:rsidRPr="4E6D6A47">
        <w:rPr>
          <w:rFonts w:ascii="Calibri Light" w:eastAsia="Calibri Light" w:hAnsi="Calibri Light" w:cs="Calibri Light"/>
          <w:sz w:val="22"/>
          <w:szCs w:val="22"/>
        </w:rPr>
        <w:t xml:space="preserve"> describe the proposed </w:t>
      </w:r>
      <w:r w:rsidRPr="4E6D6A47">
        <w:rPr>
          <w:rFonts w:ascii="Calibri Light" w:eastAsia="Calibri Light" w:hAnsi="Calibri Light" w:cs="Calibri Light"/>
          <w:b/>
          <w:bCs/>
          <w:sz w:val="22"/>
          <w:szCs w:val="22"/>
        </w:rPr>
        <w:t>mitigation measures</w:t>
      </w:r>
      <w:r w:rsidRPr="4E6D6A47">
        <w:rPr>
          <w:rFonts w:ascii="Calibri Light" w:eastAsia="Calibri Light" w:hAnsi="Calibri Light" w:cs="Calibri Light"/>
          <w:sz w:val="22"/>
          <w:szCs w:val="22"/>
        </w:rPr>
        <w:t>.</w:t>
      </w:r>
    </w:p>
    <w:tbl>
      <w:tblPr>
        <w:tblStyle w:val="TableGrid"/>
        <w:tblW w:w="0" w:type="auto"/>
        <w:tblLook w:val="04A0" w:firstRow="1" w:lastRow="0" w:firstColumn="1" w:lastColumn="0" w:noHBand="0" w:noVBand="1"/>
      </w:tblPr>
      <w:tblGrid>
        <w:gridCol w:w="9350"/>
      </w:tblGrid>
      <w:tr w:rsidR="003373A3" w:rsidRPr="00E84A38" w14:paraId="50095349" w14:textId="77777777" w:rsidTr="4E6D6A47">
        <w:trPr>
          <w:trHeight w:val="300"/>
        </w:trPr>
        <w:tc>
          <w:tcPr>
            <w:tcW w:w="9350" w:type="dxa"/>
          </w:tcPr>
          <w:p w14:paraId="379AFDDA" w14:textId="40F264D5" w:rsidR="00D931B9" w:rsidRPr="00E2396F" w:rsidRDefault="00D931B9" w:rsidP="4E6D6A47">
            <w:pPr>
              <w:tabs>
                <w:tab w:val="left" w:pos="6244"/>
              </w:tabs>
              <w:jc w:val="both"/>
              <w:rPr>
                <w:rFonts w:ascii="Calibri Light" w:eastAsia="Calibri Light" w:hAnsi="Calibri Light" w:cs="Calibri Light"/>
                <w:sz w:val="22"/>
                <w:szCs w:val="22"/>
              </w:rPr>
            </w:pPr>
          </w:p>
        </w:tc>
      </w:tr>
    </w:tbl>
    <w:p w14:paraId="621349F0" w14:textId="77777777" w:rsidR="003373A3" w:rsidRPr="00E84A38" w:rsidRDefault="003373A3" w:rsidP="00460360">
      <w:pPr>
        <w:rPr>
          <w:rFonts w:ascii="Calibri Light" w:eastAsia="Calibri Light" w:hAnsi="Calibri Light" w:cs="Calibri Light"/>
          <w:b/>
          <w:bCs/>
          <w:u w:val="single"/>
        </w:rPr>
      </w:pPr>
    </w:p>
    <w:p w14:paraId="5A13BBF1" w14:textId="2BB5BA03" w:rsidR="00460360" w:rsidRPr="00E84A38" w:rsidRDefault="00460360" w:rsidP="00460360">
      <w:pPr>
        <w:jc w:val="both"/>
      </w:pPr>
      <w:r w:rsidRPr="4E6D6A47">
        <w:rPr>
          <w:rFonts w:ascii="Calibri Light" w:eastAsia="Calibri Light" w:hAnsi="Calibri Light" w:cs="Calibri Light"/>
          <w:b/>
          <w:bCs/>
        </w:rPr>
        <w:t>Execution and Demonstration Plan (max 2</w:t>
      </w:r>
      <w:r w:rsidR="788F49A4" w:rsidRPr="4E6D6A47">
        <w:rPr>
          <w:rFonts w:ascii="Calibri Light" w:eastAsia="Calibri Light" w:hAnsi="Calibri Light" w:cs="Calibri Light"/>
          <w:b/>
          <w:bCs/>
        </w:rPr>
        <w:t>2</w:t>
      </w:r>
      <w:r w:rsidRPr="4E6D6A47">
        <w:rPr>
          <w:rFonts w:ascii="Calibri Light" w:eastAsia="Calibri Light" w:hAnsi="Calibri Light" w:cs="Calibri Light"/>
          <w:b/>
          <w:bCs/>
        </w:rPr>
        <w:t>00 characters)</w:t>
      </w:r>
      <w:r w:rsidR="60141CB2" w:rsidRPr="4E6D6A47">
        <w:rPr>
          <w:rFonts w:ascii="Calibri Light" w:eastAsia="Calibri Light" w:hAnsi="Calibri Light" w:cs="Calibri Light"/>
          <w:b/>
          <w:bCs/>
        </w:rPr>
        <w:t>*</w:t>
      </w:r>
    </w:p>
    <w:p w14:paraId="6C26ED6A" w14:textId="62DAD92C" w:rsidR="64764325" w:rsidRDefault="6476432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w:t>
      </w:r>
      <w:r w:rsidRPr="4E6D6A47">
        <w:rPr>
          <w:rFonts w:ascii="Calibri Light" w:eastAsia="Calibri Light" w:hAnsi="Calibri Light" w:cs="Calibri Light"/>
          <w:b/>
          <w:bCs/>
          <w:color w:val="000000"/>
          <w:sz w:val="22"/>
          <w:szCs w:val="22"/>
        </w:rPr>
        <w:t>project workplan</w:t>
      </w:r>
      <w:r w:rsidRPr="4E6D6A47">
        <w:rPr>
          <w:rFonts w:ascii="Calibri Light" w:eastAsia="Calibri Light" w:hAnsi="Calibri Light" w:cs="Calibri Light"/>
          <w:color w:val="000000"/>
          <w:sz w:val="22"/>
          <w:szCs w:val="22"/>
        </w:rPr>
        <w:t xml:space="preserve">, including the main tasks, timelines, and milestones, and explain how they contribute to achieving the project objectives and expected outcomes. </w:t>
      </w:r>
    </w:p>
    <w:p w14:paraId="68823473" w14:textId="0099F715" w:rsidR="64764325" w:rsidRDefault="6476432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Provide information on the planned </w:t>
      </w:r>
      <w:r w:rsidRPr="4E6D6A47">
        <w:rPr>
          <w:rFonts w:ascii="Calibri Light" w:eastAsia="Calibri Light" w:hAnsi="Calibri Light" w:cs="Calibri Light"/>
          <w:b/>
          <w:bCs/>
          <w:color w:val="000000"/>
          <w:sz w:val="22"/>
          <w:szCs w:val="22"/>
        </w:rPr>
        <w:t>testing and demonstration activities</w:t>
      </w:r>
      <w:r w:rsidRPr="4E6D6A47">
        <w:rPr>
          <w:rFonts w:ascii="Calibri Light" w:eastAsia="Calibri Light" w:hAnsi="Calibri Light" w:cs="Calibri Light"/>
          <w:color w:val="000000"/>
          <w:sz w:val="22"/>
          <w:szCs w:val="22"/>
        </w:rPr>
        <w:t xml:space="preserve"> with the end client, including their scope, timing, and expected results. </w:t>
      </w:r>
    </w:p>
    <w:p w14:paraId="6F16F699" w14:textId="1A7A0D27" w:rsidR="64764325" w:rsidRDefault="6476432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lastRenderedPageBreak/>
        <w:t xml:space="preserve">Outline the planned </w:t>
      </w:r>
      <w:r w:rsidRPr="4E6D6A47">
        <w:rPr>
          <w:rFonts w:ascii="Calibri Light" w:eastAsia="Calibri Light" w:hAnsi="Calibri Light" w:cs="Calibri Light"/>
          <w:b/>
          <w:bCs/>
          <w:color w:val="000000"/>
          <w:sz w:val="22"/>
          <w:szCs w:val="22"/>
        </w:rPr>
        <w:t>communication and dissemination activities</w:t>
      </w:r>
      <w:r w:rsidRPr="4E6D6A47">
        <w:rPr>
          <w:rFonts w:ascii="Calibri Light" w:eastAsia="Calibri Light" w:hAnsi="Calibri Light" w:cs="Calibri Light"/>
          <w:color w:val="000000"/>
          <w:sz w:val="22"/>
          <w:szCs w:val="22"/>
        </w:rPr>
        <w:t xml:space="preserve"> and how they will support the visibility, replication potential, and market uptake of the proposed product or service.</w:t>
      </w:r>
    </w:p>
    <w:tbl>
      <w:tblPr>
        <w:tblStyle w:val="TableGrid"/>
        <w:tblW w:w="0" w:type="auto"/>
        <w:tblLook w:val="04A0" w:firstRow="1" w:lastRow="0" w:firstColumn="1" w:lastColumn="0" w:noHBand="0" w:noVBand="1"/>
      </w:tblPr>
      <w:tblGrid>
        <w:gridCol w:w="9350"/>
      </w:tblGrid>
      <w:tr w:rsidR="00460360" w:rsidRPr="00E84A38" w14:paraId="66C1C829" w14:textId="77777777" w:rsidTr="4E6D6A47">
        <w:trPr>
          <w:trHeight w:val="300"/>
        </w:trPr>
        <w:tc>
          <w:tcPr>
            <w:tcW w:w="9350" w:type="dxa"/>
          </w:tcPr>
          <w:p w14:paraId="6F854555" w14:textId="45ED95B0" w:rsidR="00165A5E" w:rsidRPr="00E84A38" w:rsidRDefault="00165A5E">
            <w:pPr>
              <w:jc w:val="both"/>
              <w:rPr>
                <w:rFonts w:ascii="Calibri Light" w:eastAsia="Calibri Light" w:hAnsi="Calibri Light" w:cs="Calibri Light"/>
                <w:color w:val="000000"/>
                <w:sz w:val="22"/>
                <w:szCs w:val="22"/>
              </w:rPr>
            </w:pPr>
          </w:p>
        </w:tc>
      </w:tr>
    </w:tbl>
    <w:p w14:paraId="61D684D6" w14:textId="77777777" w:rsidR="00460360" w:rsidRPr="00E84A38" w:rsidRDefault="00460360" w:rsidP="00460360">
      <w:pPr>
        <w:jc w:val="both"/>
        <w:rPr>
          <w:rFonts w:ascii="Calibri Light" w:eastAsia="Calibri Light" w:hAnsi="Calibri Light" w:cs="Calibri Light"/>
          <w:color w:val="000000"/>
          <w:sz w:val="22"/>
          <w:szCs w:val="22"/>
        </w:rPr>
      </w:pPr>
    </w:p>
    <w:p w14:paraId="7DB2EC17" w14:textId="3283ED55" w:rsidR="00460360" w:rsidRPr="00E84A38" w:rsidRDefault="00460360" w:rsidP="4E6D6A47">
      <w:pPr>
        <w:jc w:val="both"/>
        <w:rPr>
          <w:rFonts w:ascii="Calibri Light" w:eastAsia="Calibri Light" w:hAnsi="Calibri Light" w:cs="Calibri Light"/>
          <w:b/>
          <w:bCs/>
        </w:rPr>
      </w:pPr>
      <w:r w:rsidRPr="4E6D6A47">
        <w:rPr>
          <w:rFonts w:ascii="Calibri Light" w:eastAsia="Calibri Light" w:hAnsi="Calibri Light" w:cs="Calibri Light"/>
          <w:b/>
          <w:bCs/>
        </w:rPr>
        <w:t>Project Team (max 1500 characters)</w:t>
      </w:r>
      <w:r w:rsidR="0D4F1CD5" w:rsidRPr="4E6D6A47">
        <w:rPr>
          <w:rFonts w:ascii="Calibri Light" w:eastAsia="Calibri Light" w:hAnsi="Calibri Light" w:cs="Calibri Light"/>
          <w:b/>
          <w:bCs/>
        </w:rPr>
        <w:t>*</w:t>
      </w:r>
    </w:p>
    <w:p w14:paraId="443CB386" w14:textId="5ABD6F05" w:rsidR="5FDB7F55" w:rsidRDefault="5FDB7F5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project team, </w:t>
      </w:r>
      <w:r w:rsidRPr="4E6D6A47">
        <w:rPr>
          <w:rFonts w:ascii="Calibri Light" w:eastAsia="Calibri Light" w:hAnsi="Calibri Light" w:cs="Calibri Light"/>
          <w:b/>
          <w:bCs/>
          <w:color w:val="000000"/>
          <w:sz w:val="22"/>
          <w:szCs w:val="22"/>
        </w:rPr>
        <w:t>identifying the key staff members and their roles</w:t>
      </w:r>
      <w:r w:rsidRPr="4E6D6A47">
        <w:rPr>
          <w:rFonts w:ascii="Calibri Light" w:eastAsia="Calibri Light" w:hAnsi="Calibri Light" w:cs="Calibri Light"/>
          <w:color w:val="000000"/>
          <w:sz w:val="22"/>
          <w:szCs w:val="22"/>
        </w:rPr>
        <w:t xml:space="preserve"> in delivering the project. Explain how th</w:t>
      </w:r>
      <w:r w:rsidR="26591520" w:rsidRPr="4E6D6A47">
        <w:rPr>
          <w:rFonts w:ascii="Calibri Light" w:eastAsia="Calibri Light" w:hAnsi="Calibri Light" w:cs="Calibri Light"/>
          <w:color w:val="000000"/>
          <w:sz w:val="22"/>
          <w:szCs w:val="22"/>
        </w:rPr>
        <w:t>e</w:t>
      </w:r>
      <w:r w:rsidRPr="4E6D6A47">
        <w:rPr>
          <w:rFonts w:ascii="Calibri Light" w:eastAsia="Calibri Light" w:hAnsi="Calibri Light" w:cs="Calibri Light"/>
          <w:color w:val="000000"/>
          <w:sz w:val="22"/>
          <w:szCs w:val="22"/>
        </w:rPr>
        <w:t xml:space="preserve"> team provides the necessary balance of technical and commercial expertise for the successful implementation of your proposal. </w:t>
      </w:r>
    </w:p>
    <w:p w14:paraId="263F5B55" w14:textId="64FD041C" w:rsidR="5FDB7F55" w:rsidRDefault="5FDB7F55" w:rsidP="4E6D6A47">
      <w:pPr>
        <w:jc w:val="both"/>
        <w:rPr>
          <w:rFonts w:ascii="Calibri Light" w:eastAsia="Calibri Light" w:hAnsi="Calibri Light" w:cs="Calibri Light"/>
          <w:color w:val="000000"/>
          <w:sz w:val="22"/>
          <w:szCs w:val="22"/>
        </w:rPr>
      </w:pPr>
      <w:r w:rsidRPr="06628378">
        <w:rPr>
          <w:rFonts w:ascii="Calibri Light" w:eastAsia="Calibri Light" w:hAnsi="Calibri Light" w:cs="Calibri Light"/>
          <w:color w:val="000000"/>
          <w:sz w:val="22"/>
          <w:szCs w:val="22"/>
        </w:rPr>
        <w:t xml:space="preserve">Additionally, explain the </w:t>
      </w:r>
      <w:r w:rsidRPr="06628378">
        <w:rPr>
          <w:rFonts w:ascii="Calibri Light" w:eastAsia="Calibri Light" w:hAnsi="Calibri Light" w:cs="Calibri Light"/>
          <w:b/>
          <w:bCs/>
          <w:color w:val="000000"/>
          <w:sz w:val="22"/>
          <w:szCs w:val="22"/>
        </w:rPr>
        <w:t>team's gender composition</w:t>
      </w:r>
      <w:r w:rsidRPr="06628378">
        <w:rPr>
          <w:rFonts w:ascii="Calibri Light" w:eastAsia="Calibri Light" w:hAnsi="Calibri Light" w:cs="Calibri Light"/>
          <w:color w:val="000000"/>
          <w:sz w:val="22"/>
          <w:szCs w:val="22"/>
        </w:rPr>
        <w:t xml:space="preserve"> and the roles of women in leadership and decision-making positions.</w:t>
      </w:r>
    </w:p>
    <w:tbl>
      <w:tblPr>
        <w:tblStyle w:val="TableGrid"/>
        <w:tblW w:w="0" w:type="auto"/>
        <w:tblLook w:val="04A0" w:firstRow="1" w:lastRow="0" w:firstColumn="1" w:lastColumn="0" w:noHBand="0" w:noVBand="1"/>
      </w:tblPr>
      <w:tblGrid>
        <w:gridCol w:w="9350"/>
      </w:tblGrid>
      <w:tr w:rsidR="00460360" w:rsidRPr="00E84A38" w14:paraId="73F2333D" w14:textId="77777777" w:rsidTr="4E6D6A47">
        <w:trPr>
          <w:trHeight w:val="300"/>
        </w:trPr>
        <w:tc>
          <w:tcPr>
            <w:tcW w:w="9350" w:type="dxa"/>
          </w:tcPr>
          <w:p w14:paraId="3F712DAE" w14:textId="2F89D90D" w:rsidR="009B1B75" w:rsidRPr="00E84A38" w:rsidRDefault="009B1B75">
            <w:pPr>
              <w:jc w:val="both"/>
              <w:rPr>
                <w:rFonts w:ascii="Calibri Light" w:eastAsia="Calibri Light" w:hAnsi="Calibri Light" w:cs="Calibri Light"/>
                <w:color w:val="000000"/>
                <w:sz w:val="22"/>
                <w:szCs w:val="22"/>
              </w:rPr>
            </w:pPr>
          </w:p>
        </w:tc>
      </w:tr>
    </w:tbl>
    <w:p w14:paraId="2DA4B2DB" w14:textId="77777777" w:rsidR="00460360" w:rsidRPr="00E84A38" w:rsidRDefault="00460360" w:rsidP="00460360">
      <w:pPr>
        <w:jc w:val="both"/>
        <w:rPr>
          <w:rFonts w:ascii="Calibri Light" w:eastAsia="Calibri Light" w:hAnsi="Calibri Light" w:cs="Calibri Light"/>
          <w:b/>
          <w:bCs/>
        </w:rPr>
      </w:pPr>
    </w:p>
    <w:p w14:paraId="226E539A" w14:textId="4F83D198" w:rsidR="00460360" w:rsidRPr="00E84A38" w:rsidRDefault="005843CA" w:rsidP="00460360">
      <w:pPr>
        <w:jc w:val="both"/>
      </w:pPr>
      <w:r w:rsidRPr="4E6D6A47">
        <w:rPr>
          <w:rFonts w:ascii="Calibri Light" w:eastAsia="Calibri Light" w:hAnsi="Calibri Light" w:cs="Calibri Light"/>
          <w:b/>
          <w:bCs/>
        </w:rPr>
        <w:t>Project b</w:t>
      </w:r>
      <w:r w:rsidR="00460360" w:rsidRPr="4E6D6A47">
        <w:rPr>
          <w:rFonts w:ascii="Calibri Light" w:eastAsia="Calibri Light" w:hAnsi="Calibri Light" w:cs="Calibri Light"/>
          <w:b/>
          <w:bCs/>
        </w:rPr>
        <w:t>udget (max 1500 characters)</w:t>
      </w:r>
      <w:r w:rsidR="3E91F93C" w:rsidRPr="4E6D6A47">
        <w:rPr>
          <w:rFonts w:ascii="Calibri Light" w:eastAsia="Calibri Light" w:hAnsi="Calibri Light" w:cs="Calibri Light"/>
          <w:b/>
          <w:bCs/>
        </w:rPr>
        <w:t>*</w:t>
      </w:r>
    </w:p>
    <w:p w14:paraId="5F1ABE6B" w14:textId="05800D1E" w:rsidR="7A0E6F82" w:rsidRDefault="7A0E6F82" w:rsidP="4E6D6A47">
      <w:pPr>
        <w:jc w:val="both"/>
        <w:rPr>
          <w:rFonts w:ascii="Calibri Light" w:eastAsia="Calibri Light" w:hAnsi="Calibri Light" w:cs="Calibri Light"/>
          <w:sz w:val="22"/>
          <w:szCs w:val="22"/>
        </w:rPr>
      </w:pPr>
      <w:r w:rsidRPr="4E6D6A47">
        <w:rPr>
          <w:rFonts w:ascii="Calibri Light" w:eastAsia="Calibri Light" w:hAnsi="Calibri Light" w:cs="Calibri Light"/>
          <w:sz w:val="22"/>
          <w:szCs w:val="22"/>
        </w:rPr>
        <w:t xml:space="preserve">Present a </w:t>
      </w:r>
      <w:r w:rsidRPr="4E6D6A47">
        <w:rPr>
          <w:rFonts w:ascii="Calibri Light" w:eastAsia="Calibri Light" w:hAnsi="Calibri Light" w:cs="Calibri Light"/>
          <w:color w:val="000000"/>
          <w:sz w:val="22"/>
          <w:szCs w:val="22"/>
        </w:rPr>
        <w:t>structured and realistic explanation of</w:t>
      </w:r>
      <w:r w:rsidRPr="4E6D6A47">
        <w:rPr>
          <w:rFonts w:ascii="Calibri Light" w:eastAsia="Calibri Light" w:hAnsi="Calibri Light" w:cs="Calibri Light"/>
          <w:sz w:val="22"/>
          <w:szCs w:val="22"/>
        </w:rPr>
        <w:t xml:space="preserve"> the proposed </w:t>
      </w:r>
      <w:r w:rsidRPr="4E6D6A47">
        <w:rPr>
          <w:rFonts w:ascii="Calibri Light" w:eastAsia="Calibri Light" w:hAnsi="Calibri Light" w:cs="Calibri Light"/>
          <w:b/>
          <w:bCs/>
          <w:sz w:val="22"/>
          <w:szCs w:val="22"/>
        </w:rPr>
        <w:t>project budget</w:t>
      </w:r>
      <w:r w:rsidRPr="4E6D6A47">
        <w:rPr>
          <w:rFonts w:ascii="Calibri Light" w:eastAsia="Calibri Light" w:hAnsi="Calibri Light" w:cs="Calibri Light"/>
          <w:sz w:val="22"/>
          <w:szCs w:val="22"/>
        </w:rPr>
        <w:t xml:space="preserve">, including the allocation of </w:t>
      </w:r>
      <w:r w:rsidRPr="4E6D6A47">
        <w:rPr>
          <w:rFonts w:ascii="Calibri Light" w:eastAsia="Calibri Light" w:hAnsi="Calibri Light" w:cs="Calibri Light"/>
          <w:b/>
          <w:bCs/>
          <w:sz w:val="22"/>
          <w:szCs w:val="22"/>
        </w:rPr>
        <w:t>costs by category</w:t>
      </w:r>
      <w:r w:rsidRPr="4E6D6A47">
        <w:rPr>
          <w:rFonts w:ascii="Calibri Light" w:eastAsia="Calibri Light" w:hAnsi="Calibri Light" w:cs="Calibri Light"/>
          <w:sz w:val="22"/>
          <w:szCs w:val="22"/>
        </w:rPr>
        <w:t>, and explain how it aligns with the project activities, timeline, and expected outcomes. Demonstrate how the planned resources support efficient use of funding and provide value for money</w:t>
      </w:r>
    </w:p>
    <w:tbl>
      <w:tblPr>
        <w:tblStyle w:val="TableGrid"/>
        <w:tblW w:w="0" w:type="auto"/>
        <w:tblLook w:val="04A0" w:firstRow="1" w:lastRow="0" w:firstColumn="1" w:lastColumn="0" w:noHBand="0" w:noVBand="1"/>
      </w:tblPr>
      <w:tblGrid>
        <w:gridCol w:w="9350"/>
      </w:tblGrid>
      <w:tr w:rsidR="00460360" w:rsidRPr="00E84A38" w14:paraId="3201FA96" w14:textId="77777777" w:rsidTr="06628378">
        <w:trPr>
          <w:trHeight w:val="300"/>
        </w:trPr>
        <w:tc>
          <w:tcPr>
            <w:tcW w:w="9350" w:type="dxa"/>
          </w:tcPr>
          <w:p w14:paraId="7D89FED4" w14:textId="76A26633" w:rsidR="007C0DDE" w:rsidRPr="00E84A38" w:rsidRDefault="007C0DDE" w:rsidP="4E6D6A47">
            <w:pPr>
              <w:jc w:val="both"/>
              <w:rPr>
                <w:rFonts w:ascii="Calibri Light" w:eastAsia="Calibri Light" w:hAnsi="Calibri Light" w:cs="Calibri Light"/>
                <w:sz w:val="22"/>
                <w:szCs w:val="22"/>
              </w:rPr>
            </w:pPr>
          </w:p>
        </w:tc>
      </w:tr>
    </w:tbl>
    <w:p w14:paraId="3824A66A" w14:textId="77777777" w:rsidR="001F0A95" w:rsidRDefault="001F0A95" w:rsidP="4E6D6A47">
      <w:pPr>
        <w:rPr>
          <w:rFonts w:ascii="Calibri Light" w:eastAsia="Calibri Light" w:hAnsi="Calibri Light" w:cs="Calibri Light"/>
          <w:b/>
          <w:bCs/>
          <w:u w:val="single"/>
        </w:rPr>
      </w:pPr>
    </w:p>
    <w:p w14:paraId="1FCFADBD" w14:textId="1CEC812F" w:rsidR="007E465F" w:rsidRPr="00E84A38" w:rsidRDefault="5D7D5380" w:rsidP="4E6D6A47">
      <w:pPr>
        <w:rPr>
          <w:rFonts w:ascii="Calibri Light" w:eastAsia="Calibri Light" w:hAnsi="Calibri Light" w:cs="Calibri Light"/>
          <w:b/>
          <w:bCs/>
          <w:u w:val="single"/>
        </w:rPr>
      </w:pPr>
      <w:r w:rsidRPr="4E6D6A47">
        <w:rPr>
          <w:rFonts w:ascii="Calibri Light" w:eastAsia="Calibri Light" w:hAnsi="Calibri Light" w:cs="Calibri Light"/>
          <w:b/>
          <w:bCs/>
          <w:u w:val="single"/>
        </w:rPr>
        <w:t>I</w:t>
      </w:r>
      <w:r w:rsidR="00864D62" w:rsidRPr="4E6D6A47">
        <w:rPr>
          <w:rFonts w:ascii="Calibri Light" w:eastAsia="Calibri Light" w:hAnsi="Calibri Light" w:cs="Calibri Light"/>
          <w:b/>
          <w:bCs/>
          <w:u w:val="single"/>
        </w:rPr>
        <w:t>MPACT</w:t>
      </w:r>
    </w:p>
    <w:p w14:paraId="7A58C0CD" w14:textId="09324296" w:rsidR="007E465F" w:rsidRPr="00E84A38" w:rsidRDefault="0057024A" w:rsidP="4E6D6A47">
      <w:pPr>
        <w:jc w:val="both"/>
        <w:rPr>
          <w:rFonts w:ascii="Calibri Light" w:eastAsia="Calibri Light" w:hAnsi="Calibri Light" w:cs="Calibri Light"/>
          <w:b/>
          <w:bCs/>
        </w:rPr>
      </w:pPr>
      <w:r w:rsidRPr="4E6D6A47">
        <w:rPr>
          <w:rFonts w:ascii="Calibri Light" w:eastAsia="Calibri Light" w:hAnsi="Calibri Light" w:cs="Calibri Light"/>
          <w:b/>
          <w:bCs/>
        </w:rPr>
        <w:t>R</w:t>
      </w:r>
      <w:r w:rsidR="4E243D00" w:rsidRPr="4E6D6A47">
        <w:rPr>
          <w:rFonts w:ascii="Calibri Light" w:eastAsia="Calibri Light" w:hAnsi="Calibri Light" w:cs="Calibri Light"/>
          <w:b/>
          <w:bCs/>
        </w:rPr>
        <w:t>eplicability</w:t>
      </w:r>
      <w:r w:rsidRPr="4E6D6A47">
        <w:rPr>
          <w:rFonts w:ascii="Calibri Light" w:eastAsia="Calibri Light" w:hAnsi="Calibri Light" w:cs="Calibri Light"/>
          <w:b/>
          <w:bCs/>
        </w:rPr>
        <w:t xml:space="preserve"> and scalability</w:t>
      </w:r>
      <w:r w:rsidR="4E243D00" w:rsidRPr="4E6D6A47">
        <w:rPr>
          <w:rFonts w:ascii="Calibri Light" w:eastAsia="Calibri Light" w:hAnsi="Calibri Light" w:cs="Calibri Light"/>
          <w:b/>
          <w:bCs/>
        </w:rPr>
        <w:t xml:space="preserve"> </w:t>
      </w:r>
      <w:r w:rsidR="7CA4373E" w:rsidRPr="4E6D6A47">
        <w:rPr>
          <w:rFonts w:ascii="Calibri Light" w:eastAsia="Calibri Light" w:hAnsi="Calibri Light" w:cs="Calibri Light"/>
          <w:b/>
          <w:bCs/>
        </w:rPr>
        <w:t xml:space="preserve">(max </w:t>
      </w:r>
      <w:r w:rsidR="71AE3605" w:rsidRPr="4E6D6A47">
        <w:rPr>
          <w:rFonts w:ascii="Calibri Light" w:eastAsia="Calibri Light" w:hAnsi="Calibri Light" w:cs="Calibri Light"/>
          <w:b/>
          <w:bCs/>
        </w:rPr>
        <w:t>1</w:t>
      </w:r>
      <w:r w:rsidR="47F1604B" w:rsidRPr="4E6D6A47">
        <w:rPr>
          <w:rFonts w:ascii="Calibri Light" w:eastAsia="Calibri Light" w:hAnsi="Calibri Light" w:cs="Calibri Light"/>
          <w:b/>
          <w:bCs/>
        </w:rPr>
        <w:t>5</w:t>
      </w:r>
      <w:r w:rsidR="71AE3605" w:rsidRPr="4E6D6A47">
        <w:rPr>
          <w:rFonts w:ascii="Calibri Light" w:eastAsia="Calibri Light" w:hAnsi="Calibri Light" w:cs="Calibri Light"/>
          <w:b/>
          <w:bCs/>
        </w:rPr>
        <w:t>00</w:t>
      </w:r>
      <w:r w:rsidR="7CA4373E" w:rsidRPr="4E6D6A47">
        <w:rPr>
          <w:rFonts w:ascii="Calibri Light" w:eastAsia="Calibri Light" w:hAnsi="Calibri Light" w:cs="Calibri Light"/>
          <w:b/>
          <w:bCs/>
        </w:rPr>
        <w:t xml:space="preserve"> characters)</w:t>
      </w:r>
      <w:r w:rsidR="79BAC6BC" w:rsidRPr="4E6D6A47">
        <w:rPr>
          <w:rFonts w:ascii="Calibri Light" w:eastAsia="Calibri Light" w:hAnsi="Calibri Light" w:cs="Calibri Light"/>
          <w:b/>
          <w:bCs/>
        </w:rPr>
        <w:t>*</w:t>
      </w:r>
    </w:p>
    <w:p w14:paraId="6597178D" w14:textId="60D6143B" w:rsidR="31D23BFB" w:rsidRDefault="31D23BFB" w:rsidP="4E6D6A47">
      <w:pPr>
        <w:rPr>
          <w:rFonts w:ascii="Calibri Light" w:eastAsia="Calibri Light" w:hAnsi="Calibri Light" w:cs="Calibri Light"/>
        </w:rPr>
      </w:pPr>
      <w:r w:rsidRPr="4E6D6A47">
        <w:rPr>
          <w:rFonts w:ascii="Calibri Light" w:eastAsia="Calibri Light" w:hAnsi="Calibri Light" w:cs="Calibri Light"/>
        </w:rPr>
        <w:t xml:space="preserve">Explain how the proposed product or service can be </w:t>
      </w:r>
      <w:r w:rsidRPr="4E6D6A47">
        <w:rPr>
          <w:rFonts w:ascii="Calibri Light" w:eastAsia="Calibri Light" w:hAnsi="Calibri Light" w:cs="Calibri Light"/>
          <w:b/>
          <w:bCs/>
        </w:rPr>
        <w:t xml:space="preserve">scaled or replicated </w:t>
      </w:r>
      <w:r w:rsidRPr="4E6D6A47">
        <w:rPr>
          <w:rFonts w:ascii="Calibri Light" w:eastAsia="Calibri Light" w:hAnsi="Calibri Light" w:cs="Calibri Light"/>
        </w:rPr>
        <w:t>across different European cities, contexts, customer segments, sectors, or geographical markets beyond the proposed project.</w:t>
      </w:r>
      <w:r w:rsidRPr="4E6D6A47">
        <w:rPr>
          <w:rFonts w:ascii="Calibri Light" w:eastAsia="Calibri Light" w:hAnsi="Calibri Light" w:cs="Calibri Light"/>
          <w:b/>
          <w:bCs/>
        </w:rPr>
        <w:t xml:space="preserve"> Describe the factors enabling replication and the level of adaptation or customisation required.</w:t>
      </w:r>
    </w:p>
    <w:tbl>
      <w:tblPr>
        <w:tblStyle w:val="TableGrid"/>
        <w:tblW w:w="0" w:type="auto"/>
        <w:tblLook w:val="04A0" w:firstRow="1" w:lastRow="0" w:firstColumn="1" w:lastColumn="0" w:noHBand="0" w:noVBand="1"/>
      </w:tblPr>
      <w:tblGrid>
        <w:gridCol w:w="9350"/>
      </w:tblGrid>
      <w:tr w:rsidR="007E465F" w:rsidRPr="00E84A38" w14:paraId="4C5FDB40" w14:textId="77777777" w:rsidTr="4E6D6A47">
        <w:trPr>
          <w:trHeight w:val="300"/>
        </w:trPr>
        <w:tc>
          <w:tcPr>
            <w:tcW w:w="9350" w:type="dxa"/>
          </w:tcPr>
          <w:p w14:paraId="39E975FA" w14:textId="70936545" w:rsidR="004E6B7D" w:rsidRPr="00E84A38" w:rsidRDefault="1E28F710" w:rsidP="00C31E75">
            <w:pPr>
              <w:jc w:val="both"/>
            </w:pPr>
            <w:r w:rsidRPr="4E6D6A47">
              <w:rPr>
                <w:rFonts w:ascii="Calibri Light" w:eastAsia="Calibri Light" w:hAnsi="Calibri Light" w:cs="Calibri Light"/>
                <w:color w:val="000000"/>
                <w:sz w:val="22"/>
                <w:szCs w:val="22"/>
              </w:rPr>
              <w:t xml:space="preserve"> </w:t>
            </w:r>
          </w:p>
        </w:tc>
      </w:tr>
    </w:tbl>
    <w:p w14:paraId="3B3FB728" w14:textId="171EE9B1" w:rsidR="004E2BA0" w:rsidRDefault="004E2BA0" w:rsidP="491AB83E">
      <w:pPr>
        <w:rPr>
          <w:rFonts w:ascii="Calibri Light" w:eastAsia="Calibri Light" w:hAnsi="Calibri Light" w:cs="Calibri Light"/>
          <w:b/>
          <w:bCs/>
        </w:rPr>
      </w:pPr>
    </w:p>
    <w:p w14:paraId="3E78C7B2" w14:textId="2280AE68" w:rsidR="0057024A" w:rsidRPr="00E84A38" w:rsidRDefault="0057024A" w:rsidP="0057024A">
      <w:pPr>
        <w:jc w:val="both"/>
      </w:pPr>
      <w:r w:rsidRPr="4E6D6A47">
        <w:rPr>
          <w:rFonts w:ascii="Calibri Light" w:eastAsia="Calibri Light" w:hAnsi="Calibri Light" w:cs="Calibri Light"/>
          <w:b/>
          <w:bCs/>
        </w:rPr>
        <w:t>Commercialisation strategy (max 1</w:t>
      </w:r>
      <w:r w:rsidR="28210670" w:rsidRPr="4E6D6A47">
        <w:rPr>
          <w:rFonts w:ascii="Calibri Light" w:eastAsia="Calibri Light" w:hAnsi="Calibri Light" w:cs="Calibri Light"/>
          <w:b/>
          <w:bCs/>
        </w:rPr>
        <w:t>5</w:t>
      </w:r>
      <w:r w:rsidRPr="4E6D6A47">
        <w:rPr>
          <w:rFonts w:ascii="Calibri Light" w:eastAsia="Calibri Light" w:hAnsi="Calibri Light" w:cs="Calibri Light"/>
          <w:b/>
          <w:bCs/>
        </w:rPr>
        <w:t>00 characters)</w:t>
      </w:r>
      <w:r w:rsidR="7C1B0179" w:rsidRPr="4E6D6A47">
        <w:rPr>
          <w:rFonts w:ascii="Calibri Light" w:eastAsia="Calibri Light" w:hAnsi="Calibri Light" w:cs="Calibri Light"/>
          <w:b/>
          <w:bCs/>
        </w:rPr>
        <w:t>*</w:t>
      </w:r>
    </w:p>
    <w:p w14:paraId="73257A9F" w14:textId="42238F46" w:rsidR="720416D3" w:rsidRDefault="720416D3" w:rsidP="4E6D6A47">
      <w:pPr>
        <w:jc w:val="both"/>
      </w:pPr>
      <w:r w:rsidRPr="4E6D6A47">
        <w:rPr>
          <w:rFonts w:ascii="Calibri Light" w:eastAsia="Calibri Light" w:hAnsi="Calibri Light" w:cs="Calibri Light"/>
        </w:rPr>
        <w:t xml:space="preserve">Describe your </w:t>
      </w:r>
      <w:r w:rsidRPr="4E6D6A47">
        <w:rPr>
          <w:rFonts w:ascii="Calibri Light" w:eastAsia="Calibri Light" w:hAnsi="Calibri Light" w:cs="Calibri Light"/>
          <w:b/>
          <w:bCs/>
        </w:rPr>
        <w:t>commercialisation strategy</w:t>
      </w:r>
      <w:r w:rsidRPr="4E6D6A47">
        <w:rPr>
          <w:rFonts w:ascii="Calibri Light" w:eastAsia="Calibri Light" w:hAnsi="Calibri Light" w:cs="Calibri Light"/>
        </w:rPr>
        <w:t xml:space="preserve"> for the proposed product/service. Explain how you intend to achieve commercial growth in the target market following the project, including your </w:t>
      </w:r>
      <w:r w:rsidRPr="4E6D6A47">
        <w:rPr>
          <w:rFonts w:ascii="Calibri Light" w:eastAsia="Calibri Light" w:hAnsi="Calibri Light" w:cs="Calibri Light"/>
          <w:b/>
          <w:bCs/>
        </w:rPr>
        <w:t xml:space="preserve">go-to-market approach, customer </w:t>
      </w:r>
      <w:r w:rsidRPr="4E6D6A47">
        <w:rPr>
          <w:rFonts w:ascii="Calibri Light" w:eastAsia="Calibri Light" w:hAnsi="Calibri Light" w:cs="Calibri Light"/>
          <w:b/>
          <w:bCs/>
        </w:rPr>
        <w:lastRenderedPageBreak/>
        <w:t xml:space="preserve">acquisition strategy, </w:t>
      </w:r>
      <w:r w:rsidR="225B5B3A" w:rsidRPr="4E6D6A47">
        <w:rPr>
          <w:rFonts w:ascii="Calibri Light" w:eastAsia="Calibri Light" w:hAnsi="Calibri Light" w:cs="Calibri Light"/>
          <w:b/>
          <w:bCs/>
        </w:rPr>
        <w:t xml:space="preserve">and </w:t>
      </w:r>
      <w:r w:rsidRPr="4E6D6A47">
        <w:rPr>
          <w:rFonts w:ascii="Calibri Light" w:eastAsia="Calibri Light" w:hAnsi="Calibri Light" w:cs="Calibri Light"/>
          <w:b/>
          <w:bCs/>
        </w:rPr>
        <w:t>sales channels</w:t>
      </w:r>
      <w:r w:rsidRPr="4E6D6A47">
        <w:rPr>
          <w:rFonts w:ascii="Calibri Light" w:eastAsia="Calibri Light" w:hAnsi="Calibri Light" w:cs="Calibri Light"/>
        </w:rPr>
        <w:t>. Explain why this approach is appropriate for the proposed market expansion and how it will support sustainable commercial success.</w:t>
      </w:r>
    </w:p>
    <w:tbl>
      <w:tblPr>
        <w:tblStyle w:val="TableGrid"/>
        <w:tblW w:w="0" w:type="auto"/>
        <w:tblLook w:val="04A0" w:firstRow="1" w:lastRow="0" w:firstColumn="1" w:lastColumn="0" w:noHBand="0" w:noVBand="1"/>
      </w:tblPr>
      <w:tblGrid>
        <w:gridCol w:w="9350"/>
      </w:tblGrid>
      <w:tr w:rsidR="0057024A" w:rsidRPr="00E84A38" w14:paraId="039E3BE4" w14:textId="77777777" w:rsidTr="4E6D6A47">
        <w:trPr>
          <w:trHeight w:val="300"/>
        </w:trPr>
        <w:tc>
          <w:tcPr>
            <w:tcW w:w="9350" w:type="dxa"/>
          </w:tcPr>
          <w:p w14:paraId="3A91BA20" w14:textId="2A152252" w:rsidR="001E49F7" w:rsidRPr="00E84A38" w:rsidRDefault="001E49F7">
            <w:pPr>
              <w:jc w:val="both"/>
              <w:rPr>
                <w:rFonts w:ascii="Calibri Light" w:eastAsia="Calibri Light" w:hAnsi="Calibri Light" w:cs="Calibri Light"/>
              </w:rPr>
            </w:pPr>
          </w:p>
        </w:tc>
      </w:tr>
    </w:tbl>
    <w:p w14:paraId="5702DABB" w14:textId="77777777" w:rsidR="0057024A" w:rsidRDefault="0057024A" w:rsidP="491AB83E">
      <w:pPr>
        <w:rPr>
          <w:rFonts w:ascii="Calibri Light" w:eastAsia="Calibri Light" w:hAnsi="Calibri Light" w:cs="Calibri Light"/>
          <w:b/>
          <w:bCs/>
        </w:rPr>
      </w:pPr>
    </w:p>
    <w:p w14:paraId="2964941B" w14:textId="5647DB83" w:rsidR="0057024A" w:rsidRPr="00E84A38" w:rsidRDefault="0057024A" w:rsidP="0057024A">
      <w:pPr>
        <w:jc w:val="both"/>
      </w:pPr>
      <w:r w:rsidRPr="4E6D6A47">
        <w:rPr>
          <w:rFonts w:ascii="Calibri Light" w:eastAsia="Calibri Light" w:hAnsi="Calibri Light" w:cs="Calibri Light"/>
          <w:b/>
          <w:bCs/>
        </w:rPr>
        <w:t>Business model (max 1</w:t>
      </w:r>
      <w:r w:rsidR="2CF6BBF5" w:rsidRPr="4E6D6A47">
        <w:rPr>
          <w:rFonts w:ascii="Calibri Light" w:eastAsia="Calibri Light" w:hAnsi="Calibri Light" w:cs="Calibri Light"/>
          <w:b/>
          <w:bCs/>
        </w:rPr>
        <w:t>5</w:t>
      </w:r>
      <w:r w:rsidRPr="4E6D6A47">
        <w:rPr>
          <w:rFonts w:ascii="Calibri Light" w:eastAsia="Calibri Light" w:hAnsi="Calibri Light" w:cs="Calibri Light"/>
          <w:b/>
          <w:bCs/>
        </w:rPr>
        <w:t>00 characters)</w:t>
      </w:r>
      <w:r w:rsidR="2B98B430" w:rsidRPr="4E6D6A47">
        <w:rPr>
          <w:rFonts w:ascii="Calibri Light" w:eastAsia="Calibri Light" w:hAnsi="Calibri Light" w:cs="Calibri Light"/>
          <w:b/>
          <w:bCs/>
        </w:rPr>
        <w:t>*</w:t>
      </w:r>
    </w:p>
    <w:p w14:paraId="32B8D44C" w14:textId="3052F879" w:rsidR="15FB5371" w:rsidRDefault="15FB5371" w:rsidP="06628378">
      <w:pPr>
        <w:rPr>
          <w:rFonts w:ascii="Calibri Light" w:eastAsia="Calibri Light" w:hAnsi="Calibri Light" w:cs="Calibri Light"/>
        </w:rPr>
      </w:pPr>
      <w:r w:rsidRPr="06628378">
        <w:rPr>
          <w:rFonts w:ascii="Calibri Light" w:eastAsia="Calibri Light" w:hAnsi="Calibri Light" w:cs="Calibri Light"/>
        </w:rPr>
        <w:t xml:space="preserve">Outline the </w:t>
      </w:r>
      <w:r w:rsidRPr="06628378">
        <w:rPr>
          <w:rFonts w:ascii="Calibri Light" w:eastAsia="Calibri Light" w:hAnsi="Calibri Light" w:cs="Calibri Light"/>
          <w:b/>
          <w:bCs/>
        </w:rPr>
        <w:t>business model</w:t>
      </w:r>
      <w:r w:rsidRPr="06628378">
        <w:rPr>
          <w:rFonts w:ascii="Calibri Light" w:eastAsia="Calibri Light" w:hAnsi="Calibri Light" w:cs="Calibri Light"/>
        </w:rPr>
        <w:t xml:space="preserve"> for the proposed product or service, including the value proposition and </w:t>
      </w:r>
      <w:r w:rsidRPr="06628378">
        <w:rPr>
          <w:rFonts w:ascii="Calibri Light" w:eastAsia="Calibri Light" w:hAnsi="Calibri Light" w:cs="Calibri Light"/>
          <w:b/>
          <w:bCs/>
        </w:rPr>
        <w:t>pricing strategy</w:t>
      </w:r>
      <w:r w:rsidRPr="06628378">
        <w:rPr>
          <w:rFonts w:ascii="Calibri Light" w:eastAsia="Calibri Light" w:hAnsi="Calibri Light" w:cs="Calibri Light"/>
        </w:rPr>
        <w:t>, and explain its potential to support sustainable commercial growth.</w:t>
      </w:r>
    </w:p>
    <w:tbl>
      <w:tblPr>
        <w:tblStyle w:val="TableGrid"/>
        <w:tblW w:w="0" w:type="auto"/>
        <w:tblLook w:val="04A0" w:firstRow="1" w:lastRow="0" w:firstColumn="1" w:lastColumn="0" w:noHBand="0" w:noVBand="1"/>
      </w:tblPr>
      <w:tblGrid>
        <w:gridCol w:w="9350"/>
      </w:tblGrid>
      <w:tr w:rsidR="0057024A" w:rsidRPr="00E84A38" w14:paraId="1F0D3C48" w14:textId="77777777" w:rsidTr="4E6D6A47">
        <w:trPr>
          <w:trHeight w:val="300"/>
        </w:trPr>
        <w:tc>
          <w:tcPr>
            <w:tcW w:w="9350" w:type="dxa"/>
          </w:tcPr>
          <w:p w14:paraId="1292A694" w14:textId="16E38F6E" w:rsidR="00762784" w:rsidRPr="00E84A38" w:rsidRDefault="0057024A" w:rsidP="00762784">
            <w:pPr>
              <w:jc w:val="both"/>
              <w:rPr>
                <w:rFonts w:ascii="Calibri Light" w:eastAsia="Calibri Light" w:hAnsi="Calibri Light" w:cs="Calibri Light"/>
              </w:rPr>
            </w:pPr>
            <w:r w:rsidRPr="4E6D6A47">
              <w:rPr>
                <w:rFonts w:ascii="Calibri Light" w:eastAsia="Calibri Light" w:hAnsi="Calibri Light" w:cs="Calibri Light"/>
                <w:color w:val="000000"/>
                <w:sz w:val="22"/>
                <w:szCs w:val="22"/>
              </w:rPr>
              <w:t xml:space="preserve"> </w:t>
            </w:r>
          </w:p>
        </w:tc>
      </w:tr>
    </w:tbl>
    <w:p w14:paraId="54041DEB" w14:textId="77777777" w:rsidR="0057024A" w:rsidRPr="00E84A38" w:rsidRDefault="0057024A" w:rsidP="491AB83E">
      <w:pPr>
        <w:rPr>
          <w:rFonts w:ascii="Calibri Light" w:eastAsia="Calibri Light" w:hAnsi="Calibri Light" w:cs="Calibri Light"/>
          <w:b/>
          <w:bCs/>
        </w:rPr>
      </w:pPr>
    </w:p>
    <w:p w14:paraId="5FEE03F2" w14:textId="459D8714" w:rsidR="003B4788" w:rsidRPr="00E84A38" w:rsidRDefault="30B339F0" w:rsidP="4E6D6A47">
      <w:pPr>
        <w:jc w:val="both"/>
        <w:rPr>
          <w:rFonts w:ascii="Calibri Light" w:eastAsia="Calibri Light" w:hAnsi="Calibri Light" w:cs="Calibri Light"/>
          <w:b/>
          <w:bCs/>
        </w:rPr>
      </w:pPr>
      <w:r w:rsidRPr="4E6D6A47">
        <w:rPr>
          <w:rFonts w:ascii="Calibri Light" w:eastAsia="Calibri Light" w:hAnsi="Calibri Light" w:cs="Calibri Light"/>
          <w:b/>
          <w:bCs/>
        </w:rPr>
        <w:t>Intellectual Property (</w:t>
      </w:r>
      <w:r w:rsidR="4FA3300A" w:rsidRPr="4E6D6A47">
        <w:rPr>
          <w:rFonts w:ascii="Calibri Light" w:eastAsia="Calibri Light" w:hAnsi="Calibri Light" w:cs="Calibri Light"/>
          <w:b/>
          <w:bCs/>
        </w:rPr>
        <w:t xml:space="preserve">max </w:t>
      </w:r>
      <w:r w:rsidR="5781F37A" w:rsidRPr="4E6D6A47">
        <w:rPr>
          <w:rFonts w:ascii="Calibri Light" w:eastAsia="Calibri Light" w:hAnsi="Calibri Light" w:cs="Calibri Light"/>
          <w:b/>
          <w:bCs/>
        </w:rPr>
        <w:t>1</w:t>
      </w:r>
      <w:r w:rsidR="456179E1" w:rsidRPr="4E6D6A47">
        <w:rPr>
          <w:rFonts w:ascii="Calibri Light" w:eastAsia="Calibri Light" w:hAnsi="Calibri Light" w:cs="Calibri Light"/>
          <w:b/>
          <w:bCs/>
        </w:rPr>
        <w:t>3</w:t>
      </w:r>
      <w:r w:rsidR="5781F37A" w:rsidRPr="4E6D6A47">
        <w:rPr>
          <w:rFonts w:ascii="Calibri Light" w:eastAsia="Calibri Light" w:hAnsi="Calibri Light" w:cs="Calibri Light"/>
          <w:b/>
          <w:bCs/>
        </w:rPr>
        <w:t>00</w:t>
      </w:r>
      <w:r w:rsidR="4FA3300A" w:rsidRPr="4E6D6A47">
        <w:rPr>
          <w:rFonts w:ascii="Calibri Light" w:eastAsia="Calibri Light" w:hAnsi="Calibri Light" w:cs="Calibri Light"/>
          <w:b/>
          <w:bCs/>
        </w:rPr>
        <w:t xml:space="preserve"> characters)</w:t>
      </w:r>
      <w:r w:rsidR="6F113463" w:rsidRPr="4E6D6A47">
        <w:rPr>
          <w:rFonts w:ascii="Calibri Light" w:eastAsia="Calibri Light" w:hAnsi="Calibri Light" w:cs="Calibri Light"/>
          <w:b/>
          <w:bCs/>
        </w:rPr>
        <w:t>*</w:t>
      </w:r>
    </w:p>
    <w:p w14:paraId="4C05B882" w14:textId="4EFD0BC1" w:rsidR="4589CDBA" w:rsidRDefault="4589CDBA" w:rsidP="4E6D6A47">
      <w:pPr>
        <w:jc w:val="both"/>
        <w:rPr>
          <w:rFonts w:ascii="Calibri Light" w:eastAsia="Calibri Light" w:hAnsi="Calibri Light" w:cs="Calibri Light"/>
          <w:color w:val="000000"/>
          <w:sz w:val="22"/>
          <w:szCs w:val="22"/>
        </w:rPr>
      </w:pPr>
      <w:r w:rsidRPr="06628378">
        <w:rPr>
          <w:rFonts w:ascii="Calibri Light" w:eastAsia="Calibri Light" w:hAnsi="Calibri Light" w:cs="Calibri Light"/>
          <w:color w:val="000000"/>
          <w:sz w:val="22"/>
          <w:szCs w:val="22"/>
        </w:rPr>
        <w:t xml:space="preserve">Present the approach for </w:t>
      </w:r>
      <w:r w:rsidRPr="06628378">
        <w:rPr>
          <w:rFonts w:ascii="Calibri Light" w:eastAsia="Calibri Light" w:hAnsi="Calibri Light" w:cs="Calibri Light"/>
          <w:b/>
          <w:bCs/>
          <w:color w:val="000000"/>
          <w:sz w:val="22"/>
          <w:szCs w:val="22"/>
        </w:rPr>
        <w:t xml:space="preserve">managing intellectual property rights (IPR) </w:t>
      </w:r>
      <w:r w:rsidRPr="06628378">
        <w:rPr>
          <w:rFonts w:ascii="Calibri Light" w:eastAsia="Calibri Light" w:hAnsi="Calibri Light" w:cs="Calibri Light"/>
          <w:color w:val="000000"/>
          <w:sz w:val="22"/>
          <w:szCs w:val="22"/>
        </w:rPr>
        <w:t>for the proposed solution, including ownership, protection measures, and commercialisation and exploitation strategies.</w:t>
      </w:r>
    </w:p>
    <w:p w14:paraId="4F3A5DF7" w14:textId="6C356620" w:rsidR="4589CDBA" w:rsidRDefault="4589CDBA" w:rsidP="4E6D6A47">
      <w:pPr>
        <w:jc w:val="both"/>
        <w:rPr>
          <w:rFonts w:ascii="Calibri Light" w:eastAsia="Calibri Light" w:hAnsi="Calibri Light" w:cs="Calibri Light"/>
          <w:i/>
          <w:iCs/>
        </w:rPr>
      </w:pPr>
      <w:r w:rsidRPr="4E6D6A47">
        <w:rPr>
          <w:rFonts w:ascii="Calibri Light" w:eastAsia="Calibri Light" w:hAnsi="Calibri Light" w:cs="Calibri Light"/>
          <w:i/>
          <w:iCs/>
        </w:rPr>
        <w:t>NB: For further details on the key elements of a sound IP strategy check the IP strategy checklist available on the Call website.</w:t>
      </w:r>
    </w:p>
    <w:tbl>
      <w:tblPr>
        <w:tblStyle w:val="TableGrid"/>
        <w:tblW w:w="0" w:type="auto"/>
        <w:tblLook w:val="04A0" w:firstRow="1" w:lastRow="0" w:firstColumn="1" w:lastColumn="0" w:noHBand="0" w:noVBand="1"/>
      </w:tblPr>
      <w:tblGrid>
        <w:gridCol w:w="9350"/>
      </w:tblGrid>
      <w:tr w:rsidR="003B4788" w:rsidRPr="00E84A38" w14:paraId="11F5AD48" w14:textId="77777777" w:rsidTr="06628378">
        <w:trPr>
          <w:trHeight w:val="300"/>
        </w:trPr>
        <w:tc>
          <w:tcPr>
            <w:tcW w:w="9350" w:type="dxa"/>
          </w:tcPr>
          <w:p w14:paraId="3789AC5F" w14:textId="7F4BEEB0" w:rsidR="00521201" w:rsidRPr="00E84A38" w:rsidRDefault="00521201" w:rsidP="06628378">
            <w:pPr>
              <w:jc w:val="both"/>
              <w:rPr>
                <w:rFonts w:ascii="Calibri Light" w:eastAsia="Calibri Light" w:hAnsi="Calibri Light" w:cs="Calibri Light"/>
                <w:i/>
                <w:iCs/>
              </w:rPr>
            </w:pPr>
          </w:p>
          <w:p w14:paraId="491A532C" w14:textId="127C2C6C" w:rsidR="00521201" w:rsidRPr="00E84A38" w:rsidRDefault="00521201" w:rsidP="06628378">
            <w:pPr>
              <w:jc w:val="both"/>
              <w:rPr>
                <w:rFonts w:ascii="Calibri Light" w:eastAsia="Calibri Light" w:hAnsi="Calibri Light" w:cs="Calibri Light"/>
                <w:i/>
                <w:iCs/>
              </w:rPr>
            </w:pPr>
          </w:p>
        </w:tc>
      </w:tr>
    </w:tbl>
    <w:p w14:paraId="7FFF8A99" w14:textId="0C81ACE4" w:rsidR="0057024A" w:rsidRPr="00E84A38" w:rsidDel="00B84956" w:rsidRDefault="0057024A" w:rsidP="06628378">
      <w:pPr>
        <w:rPr>
          <w:rFonts w:ascii="Calibri Light" w:eastAsia="Calibri Light" w:hAnsi="Calibri Light" w:cs="Calibri Light"/>
        </w:rPr>
      </w:pPr>
    </w:p>
    <w:p w14:paraId="335800F3" w14:textId="77777777" w:rsidR="007B56D5" w:rsidRPr="00E84A38" w:rsidRDefault="007B56D5" w:rsidP="753722BE">
      <w:pPr>
        <w:jc w:val="both"/>
        <w:rPr>
          <w:rFonts w:ascii="Calibri Light" w:eastAsia="Calibri Light" w:hAnsi="Calibri Light" w:cs="Calibri Light"/>
          <w:b/>
          <w:bCs/>
        </w:rPr>
      </w:pPr>
    </w:p>
    <w:p w14:paraId="3DDDEB0A" w14:textId="4A1F5D38" w:rsidR="007B56D5" w:rsidRPr="00E84A38" w:rsidRDefault="63189AC4" w:rsidP="70E41E81">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 </w:t>
      </w:r>
      <w:r w:rsidR="4407065D" w:rsidRPr="19537E33">
        <w:rPr>
          <w:b/>
          <w:bCs/>
        </w:rPr>
        <w:t>Work Plan</w:t>
      </w:r>
      <w:r w:rsidRPr="19537E33">
        <w:rPr>
          <w:b/>
          <w:bCs/>
        </w:rPr>
        <w:t xml:space="preserve"> (or </w:t>
      </w:r>
      <w:r w:rsidR="495A675C" w:rsidRPr="19537E33">
        <w:rPr>
          <w:b/>
          <w:bCs/>
        </w:rPr>
        <w:t>other</w:t>
      </w:r>
      <w:r w:rsidRPr="19537E33">
        <w:rPr>
          <w:b/>
          <w:bCs/>
        </w:rPr>
        <w:t xml:space="preserve"> relevant tab).</w:t>
      </w:r>
    </w:p>
    <w:p w14:paraId="373D8FF6" w14:textId="50BBCD8E" w:rsidR="007B56D5" w:rsidRPr="00E84A38" w:rsidRDefault="007B56D5" w:rsidP="753722BE">
      <w:pPr>
        <w:jc w:val="both"/>
        <w:rPr>
          <w:rFonts w:ascii="Calibri Light" w:eastAsia="Calibri Light" w:hAnsi="Calibri Light" w:cs="Calibri Light"/>
          <w:b/>
          <w:bCs/>
        </w:rPr>
      </w:pPr>
    </w:p>
    <w:p w14:paraId="6F6412E2" w14:textId="60569A09" w:rsidR="00B07025" w:rsidRPr="00E84A38" w:rsidRDefault="00B07025" w:rsidP="753722BE">
      <w:pPr>
        <w:jc w:val="both"/>
        <w:rPr>
          <w:rFonts w:ascii="Calibri Light" w:eastAsia="Calibri Light" w:hAnsi="Calibri Light" w:cs="Calibri Light"/>
          <w:b/>
          <w:bCs/>
        </w:rPr>
      </w:pPr>
    </w:p>
    <w:p w14:paraId="335AFEE3" w14:textId="0CCA5286" w:rsidR="00BB33D8" w:rsidRPr="00E84A38" w:rsidRDefault="00056CCE" w:rsidP="491AB83E">
      <w:pPr>
        <w:rPr>
          <w:rFonts w:ascii="Calibri Light" w:eastAsia="Calibri Light" w:hAnsi="Calibri Light" w:cs="Calibri Light"/>
        </w:rPr>
      </w:pPr>
      <w:r w:rsidRPr="00E84A38">
        <w:rPr>
          <w:rFonts w:ascii="Calibri Light" w:eastAsia="Calibri Light" w:hAnsi="Calibri Light" w:cs="Calibri Light"/>
        </w:rPr>
        <w:br w:type="page"/>
      </w:r>
    </w:p>
    <w:p w14:paraId="2729F102" w14:textId="2F20F59E" w:rsidR="00EE7972" w:rsidRPr="00E84A38" w:rsidRDefault="575F5FCC" w:rsidP="399E721C">
      <w:pPr>
        <w:pStyle w:val="Heading2"/>
        <w:numPr>
          <w:ilvl w:val="0"/>
          <w:numId w:val="39"/>
        </w:numPr>
        <w:jc w:val="left"/>
        <w:rPr>
          <w:rFonts w:ascii="Calibri Light" w:eastAsia="Calibri Light" w:hAnsi="Calibri Light" w:cs="Calibri Light"/>
          <w:lang w:val="es-ES"/>
        </w:rPr>
      </w:pPr>
      <w:bookmarkStart w:id="3" w:name="_Toc241499184"/>
      <w:r w:rsidRPr="06628378">
        <w:rPr>
          <w:rFonts w:ascii="Calibri Light" w:eastAsia="Calibri Light" w:hAnsi="Calibri Light" w:cs="Calibri Light"/>
          <w:lang w:val="es-ES"/>
        </w:rPr>
        <w:lastRenderedPageBreak/>
        <w:t>Workplan</w:t>
      </w:r>
      <w:bookmarkEnd w:id="3"/>
    </w:p>
    <w:p w14:paraId="1CFC3E39" w14:textId="58E1BEB0" w:rsidR="70E41E81" w:rsidRPr="00E84A38" w:rsidRDefault="70E41E81" w:rsidP="70E41E81">
      <w:pPr>
        <w:jc w:val="both"/>
        <w:rPr>
          <w:rFonts w:ascii="Calibri Light" w:eastAsia="Calibri Light" w:hAnsi="Calibri Light" w:cs="Calibri Light"/>
          <w:b/>
          <w:bCs/>
          <w:color w:val="FF0000"/>
        </w:rPr>
      </w:pPr>
    </w:p>
    <w:p w14:paraId="5B0D9B8C" w14:textId="10D05973" w:rsidR="0367A3D5" w:rsidRPr="00E84A38" w:rsidRDefault="0367A3D5" w:rsidP="70E41E81">
      <w:pPr>
        <w:jc w:val="both"/>
        <w:rPr>
          <w:rFonts w:ascii="Calibri Light" w:eastAsia="Calibri Light" w:hAnsi="Calibri Light" w:cs="Calibri Light"/>
          <w:b/>
          <w:bCs/>
          <w:color w:val="FF0000"/>
        </w:rPr>
      </w:pPr>
      <w:r w:rsidRPr="00E84A38">
        <w:rPr>
          <w:rFonts w:ascii="Calibri Light" w:eastAsia="Calibri Light" w:hAnsi="Calibri Light" w:cs="Calibri Light"/>
          <w:b/>
          <w:bCs/>
          <w:color w:val="FF0000"/>
        </w:rPr>
        <w:t>Please follow strictly the instructions for this part of the application form.</w:t>
      </w:r>
    </w:p>
    <w:p w14:paraId="4D8961D6" w14:textId="70B6FA3E" w:rsidR="00D11E7A" w:rsidRPr="00E84A38" w:rsidRDefault="12694E98" w:rsidP="6B83D3E1">
      <w:pPr>
        <w:rPr>
          <w:rFonts w:ascii="Calibri Light" w:eastAsia="Calibri Light" w:hAnsi="Calibri Light" w:cs="Calibri Light"/>
          <w:b/>
          <w:bCs/>
        </w:rPr>
      </w:pPr>
      <w:r w:rsidRPr="06628378">
        <w:rPr>
          <w:rFonts w:ascii="Calibri Light" w:eastAsia="Calibri Light" w:hAnsi="Calibri Light" w:cs="Calibri Light"/>
          <w:b/>
          <w:bCs/>
        </w:rPr>
        <w:t>WORK PACKAGES</w:t>
      </w:r>
      <w:r w:rsidR="3DAE7258" w:rsidRPr="06628378">
        <w:rPr>
          <w:rFonts w:ascii="Calibri Light" w:eastAsia="Calibri Light" w:hAnsi="Calibri Light" w:cs="Calibri Light"/>
          <w:b/>
          <w:bCs/>
        </w:rPr>
        <w:t xml:space="preserve"> </w:t>
      </w:r>
    </w:p>
    <w:p w14:paraId="091FD19A" w14:textId="4D69729C" w:rsidR="732547F7" w:rsidRPr="00E84A38" w:rsidRDefault="732547F7" w:rsidP="6B83D3E1">
      <w:pPr>
        <w:pStyle w:val="ListParagraph"/>
        <w:numPr>
          <w:ilvl w:val="0"/>
          <w:numId w:val="6"/>
        </w:numPr>
        <w:jc w:val="both"/>
        <w:rPr>
          <w:rFonts w:ascii="Calibri Light" w:eastAsia="Calibri Light" w:hAnsi="Calibri Light" w:cs="Calibri Light"/>
          <w:b/>
          <w:bCs/>
        </w:rPr>
      </w:pPr>
      <w:r w:rsidRPr="4E6D6A47">
        <w:rPr>
          <w:rFonts w:ascii="Calibri Light" w:eastAsia="Calibri Light" w:hAnsi="Calibri Light" w:cs="Calibri Light"/>
        </w:rPr>
        <w:t xml:space="preserve">Create only </w:t>
      </w:r>
      <w:r w:rsidRPr="4E6D6A47">
        <w:rPr>
          <w:rFonts w:ascii="Calibri Light" w:eastAsia="Calibri Light" w:hAnsi="Calibri Light" w:cs="Calibri Light"/>
          <w:b/>
          <w:bCs/>
          <w:u w:val="single"/>
        </w:rPr>
        <w:t>one</w:t>
      </w:r>
      <w:r w:rsidRPr="4E6D6A47">
        <w:rPr>
          <w:rFonts w:ascii="Calibri Light" w:eastAsia="Calibri Light" w:hAnsi="Calibri Light" w:cs="Calibri Light"/>
          <w:u w:val="single"/>
        </w:rPr>
        <w:t xml:space="preserve"> single Work Package</w:t>
      </w:r>
      <w:r w:rsidRPr="4E6D6A47">
        <w:rPr>
          <w:rFonts w:ascii="Calibri Light" w:eastAsia="Calibri Light" w:hAnsi="Calibri Light" w:cs="Calibri Light"/>
        </w:rPr>
        <w:t xml:space="preserve"> titled </w:t>
      </w:r>
      <w:r w:rsidRPr="4E6D6A47">
        <w:rPr>
          <w:rFonts w:ascii="Calibri Light" w:eastAsia="Calibri Light" w:hAnsi="Calibri Light" w:cs="Calibri Light"/>
          <w:b/>
          <w:bCs/>
        </w:rPr>
        <w:t>Project Implementation</w:t>
      </w:r>
      <w:r w:rsidRPr="4E6D6A47">
        <w:rPr>
          <w:rFonts w:ascii="Calibri Light" w:eastAsia="Calibri Light" w:hAnsi="Calibri Light" w:cs="Calibri Light"/>
        </w:rPr>
        <w:t xml:space="preserve"> and add your SME as WP leader and WP contributor. Start date: April 1, 202</w:t>
      </w:r>
      <w:r w:rsidR="000F63F9" w:rsidRPr="4E6D6A47">
        <w:rPr>
          <w:rFonts w:ascii="Calibri Light" w:eastAsia="Calibri Light" w:hAnsi="Calibri Light" w:cs="Calibri Light"/>
        </w:rPr>
        <w:t>7</w:t>
      </w:r>
      <w:r w:rsidRPr="4E6D6A47">
        <w:rPr>
          <w:rFonts w:ascii="Calibri Light" w:eastAsia="Calibri Light" w:hAnsi="Calibri Light" w:cs="Calibri Light"/>
        </w:rPr>
        <w:t>. End date: October 31, 202</w:t>
      </w:r>
      <w:r w:rsidR="000F63F9" w:rsidRPr="4E6D6A47">
        <w:rPr>
          <w:rFonts w:ascii="Calibri Light" w:eastAsia="Calibri Light" w:hAnsi="Calibri Light" w:cs="Calibri Light"/>
        </w:rPr>
        <w:t>7</w:t>
      </w:r>
      <w:r w:rsidRPr="4E6D6A47">
        <w:rPr>
          <w:rFonts w:ascii="Calibri Light" w:eastAsia="Calibri Light" w:hAnsi="Calibri Light" w:cs="Calibri Light"/>
        </w:rPr>
        <w:t>.</w:t>
      </w:r>
      <w:r w:rsidR="03B7C4CC" w:rsidRPr="4E6D6A47">
        <w:rPr>
          <w:rFonts w:ascii="Calibri Light" w:eastAsia="Calibri Light" w:hAnsi="Calibri Light" w:cs="Calibri Light"/>
        </w:rPr>
        <w:t xml:space="preserve"> </w:t>
      </w:r>
    </w:p>
    <w:p w14:paraId="3FD4F829" w14:textId="03B91DBF" w:rsidR="03B7C4CC" w:rsidRPr="00E84A38" w:rsidRDefault="03B7C4CC" w:rsidP="06628378">
      <w:pPr>
        <w:pStyle w:val="ListParagraph"/>
        <w:jc w:val="both"/>
        <w:rPr>
          <w:rFonts w:ascii="Calibri Light" w:eastAsia="Calibri Light" w:hAnsi="Calibri Light" w:cs="Calibri Light"/>
          <w:b/>
          <w:bCs/>
          <w:i/>
          <w:iCs/>
        </w:rPr>
      </w:pPr>
      <w:r w:rsidRPr="06628378">
        <w:rPr>
          <w:rFonts w:ascii="Calibri Light" w:eastAsia="Calibri Light" w:hAnsi="Calibri Light" w:cs="Calibri Light"/>
          <w:i/>
          <w:iCs/>
        </w:rPr>
        <w:t>[click on SAVE button]</w:t>
      </w:r>
    </w:p>
    <w:p w14:paraId="37785C82" w14:textId="771132BF" w:rsidR="732547F7" w:rsidRPr="00E84A38" w:rsidRDefault="732547F7" w:rsidP="6B83D3E1">
      <w:pPr>
        <w:pStyle w:val="ListParagraph"/>
        <w:numPr>
          <w:ilvl w:val="0"/>
          <w:numId w:val="6"/>
        </w:numPr>
        <w:jc w:val="both"/>
        <w:rPr>
          <w:rFonts w:ascii="Calibri Light" w:eastAsia="Calibri Light" w:hAnsi="Calibri Light" w:cs="Calibri Light"/>
        </w:rPr>
      </w:pPr>
      <w:r w:rsidRPr="06628378">
        <w:rPr>
          <w:rFonts w:ascii="Calibri Light" w:eastAsia="Calibri Light" w:hAnsi="Calibri Light" w:cs="Calibri Light"/>
        </w:rPr>
        <w:t xml:space="preserve">Add </w:t>
      </w:r>
      <w:r w:rsidR="00DC7F2F" w:rsidRPr="06628378">
        <w:rPr>
          <w:rFonts w:ascii="Calibri Light" w:eastAsia="Calibri Light" w:hAnsi="Calibri Light" w:cs="Calibri Light"/>
          <w:b/>
          <w:bCs/>
        </w:rPr>
        <w:t xml:space="preserve">four </w:t>
      </w:r>
      <w:r w:rsidR="32893D9B" w:rsidRPr="06628378">
        <w:rPr>
          <w:rFonts w:ascii="Calibri Light" w:eastAsia="Calibri Light" w:hAnsi="Calibri Light" w:cs="Calibri Light"/>
          <w:b/>
          <w:bCs/>
        </w:rPr>
        <w:t>(</w:t>
      </w:r>
      <w:r w:rsidR="00DC7F2F" w:rsidRPr="06628378">
        <w:rPr>
          <w:rFonts w:ascii="Calibri Light" w:eastAsia="Calibri Light" w:hAnsi="Calibri Light" w:cs="Calibri Light"/>
          <w:b/>
          <w:bCs/>
        </w:rPr>
        <w:t>4</w:t>
      </w:r>
      <w:r w:rsidR="32893D9B" w:rsidRPr="06628378">
        <w:rPr>
          <w:rFonts w:ascii="Calibri Light" w:eastAsia="Calibri Light" w:hAnsi="Calibri Light" w:cs="Calibri Light"/>
          <w:b/>
          <w:bCs/>
        </w:rPr>
        <w:t>)</w:t>
      </w:r>
      <w:r w:rsidRPr="06628378">
        <w:rPr>
          <w:rFonts w:ascii="Calibri Light" w:eastAsia="Calibri Light" w:hAnsi="Calibri Light" w:cs="Calibri Light"/>
        </w:rPr>
        <w:t xml:space="preserve"> Deliverables:</w:t>
      </w:r>
    </w:p>
    <w:p w14:paraId="72F32E53" w14:textId="67718E1C" w:rsidR="00DA246E" w:rsidRPr="00E84A38" w:rsidRDefault="732547F7" w:rsidP="06628378">
      <w:pPr>
        <w:pStyle w:val="ListParagraph"/>
        <w:numPr>
          <w:ilvl w:val="1"/>
          <w:numId w:val="6"/>
        </w:numPr>
        <w:jc w:val="both"/>
        <w:rPr>
          <w:rFonts w:ascii="Calibri Light" w:eastAsia="Calibri Light" w:hAnsi="Calibri Light" w:cs="Calibri Light"/>
          <w:b/>
          <w:bCs/>
        </w:rPr>
      </w:pPr>
      <w:r w:rsidRPr="06628378">
        <w:rPr>
          <w:rFonts w:ascii="Calibri Light" w:eastAsia="Calibri Light" w:hAnsi="Calibri Light" w:cs="Calibri Light"/>
          <w:b/>
          <w:bCs/>
        </w:rPr>
        <w:t xml:space="preserve">Name: </w:t>
      </w:r>
      <w:r w:rsidR="00694C9C" w:rsidRPr="06628378">
        <w:rPr>
          <w:rFonts w:ascii="Calibri Light" w:eastAsia="Calibri Light" w:hAnsi="Calibri Light" w:cs="Calibri Light"/>
          <w:b/>
          <w:bCs/>
        </w:rPr>
        <w:t xml:space="preserve">Project Communication Factsheet </w:t>
      </w:r>
    </w:p>
    <w:p w14:paraId="48BB0AC6" w14:textId="5CB719D4" w:rsidR="00DA246E" w:rsidRPr="00E84A38" w:rsidRDefault="732547F7" w:rsidP="06628378">
      <w:pPr>
        <w:pStyle w:val="ListParagraph"/>
        <w:ind w:left="1440"/>
        <w:jc w:val="both"/>
      </w:pPr>
      <w:r w:rsidRPr="06628378">
        <w:rPr>
          <w:rFonts w:ascii="Calibri Light" w:eastAsia="Calibri Light" w:hAnsi="Calibri Light" w:cs="Calibri Light"/>
          <w:b/>
          <w:bCs/>
        </w:rPr>
        <w:t xml:space="preserve">Description: </w:t>
      </w:r>
      <w:r w:rsidR="003271D4" w:rsidRPr="06628378">
        <w:t>Document providing key project information to support communication, dissemination and visibility activities.</w:t>
      </w:r>
    </w:p>
    <w:p w14:paraId="642E0ADE" w14:textId="615DA982" w:rsidR="732547F7" w:rsidRPr="00E84A38" w:rsidRDefault="732547F7" w:rsidP="00DA246E">
      <w:pPr>
        <w:pStyle w:val="ListParagraph"/>
        <w:ind w:left="1440"/>
        <w:jc w:val="both"/>
        <w:rPr>
          <w:rFonts w:ascii="Calibri Light" w:eastAsia="Calibri Light" w:hAnsi="Calibri Light" w:cs="Calibri Light"/>
          <w:b/>
          <w:bCs/>
        </w:rPr>
      </w:pPr>
      <w:r w:rsidRPr="06628378">
        <w:rPr>
          <w:rFonts w:ascii="Calibri Light" w:eastAsia="Calibri Light" w:hAnsi="Calibri Light" w:cs="Calibri Light"/>
          <w:b/>
          <w:bCs/>
        </w:rPr>
        <w:t xml:space="preserve">Achievement date: April </w:t>
      </w:r>
      <w:r w:rsidR="00A9721C" w:rsidRPr="06628378">
        <w:rPr>
          <w:rFonts w:ascii="Calibri Light" w:eastAsia="Calibri Light" w:hAnsi="Calibri Light" w:cs="Calibri Light"/>
          <w:b/>
          <w:bCs/>
        </w:rPr>
        <w:t>30</w:t>
      </w:r>
      <w:r w:rsidRPr="06628378">
        <w:rPr>
          <w:rFonts w:ascii="Calibri Light" w:eastAsia="Calibri Light" w:hAnsi="Calibri Light" w:cs="Calibri Light"/>
          <w:b/>
          <w:bCs/>
        </w:rPr>
        <w:t xml:space="preserve">, </w:t>
      </w:r>
      <w:r w:rsidR="005274E4" w:rsidRPr="06628378">
        <w:rPr>
          <w:rFonts w:ascii="Calibri Light" w:eastAsia="Calibri Light" w:hAnsi="Calibri Light" w:cs="Calibri Light"/>
          <w:b/>
          <w:bCs/>
        </w:rPr>
        <w:t>2027</w:t>
      </w:r>
    </w:p>
    <w:p w14:paraId="0B0B1E71" w14:textId="78E84BBB" w:rsidR="2F95A64A" w:rsidRDefault="2F95A64A" w:rsidP="06628378">
      <w:pPr>
        <w:pStyle w:val="ListParagraph"/>
        <w:ind w:left="1440"/>
        <w:jc w:val="both"/>
        <w:rPr>
          <w:rFonts w:ascii="Calibri Light" w:eastAsia="Calibri Light" w:hAnsi="Calibri Light" w:cs="Calibri Light"/>
          <w:i/>
          <w:iCs/>
        </w:rPr>
      </w:pPr>
      <w:r w:rsidRPr="06628378">
        <w:rPr>
          <w:rFonts w:ascii="Calibri Light" w:eastAsia="Calibri Light" w:hAnsi="Calibri Light" w:cs="Calibri Light"/>
          <w:i/>
          <w:iCs/>
        </w:rPr>
        <w:t>[click on SAVE button]</w:t>
      </w:r>
    </w:p>
    <w:p w14:paraId="0280B362" w14:textId="6FB299A4" w:rsidR="004724F5" w:rsidRPr="00632AC8" w:rsidRDefault="004724F5" w:rsidP="06628378">
      <w:pPr>
        <w:pStyle w:val="ListParagraph"/>
        <w:numPr>
          <w:ilvl w:val="1"/>
          <w:numId w:val="6"/>
        </w:numPr>
        <w:jc w:val="both"/>
        <w:rPr>
          <w:rFonts w:cs="Calibri Light"/>
          <w:b/>
          <w:bCs/>
          <w:color w:val="152D78"/>
        </w:rPr>
      </w:pPr>
      <w:r w:rsidRPr="00632AC8">
        <w:rPr>
          <w:rFonts w:ascii="Calibri Light" w:eastAsia="Calibri Light" w:hAnsi="Calibri Light" w:cs="Calibri Light"/>
          <w:b/>
          <w:bCs/>
        </w:rPr>
        <w:t xml:space="preserve">Name: </w:t>
      </w:r>
      <w:r w:rsidR="006E5141" w:rsidRPr="00632AC8">
        <w:rPr>
          <w:b/>
          <w:bCs/>
        </w:rPr>
        <w:t>Project Impact Assessment Strategy</w:t>
      </w:r>
    </w:p>
    <w:p w14:paraId="1E6E73BF" w14:textId="78798081" w:rsidR="004724F5" w:rsidRPr="00632AC8" w:rsidRDefault="004724F5" w:rsidP="06628378">
      <w:pPr>
        <w:pStyle w:val="ListParagraph"/>
        <w:ind w:left="1440"/>
        <w:jc w:val="both"/>
        <w:rPr>
          <w:rFonts w:ascii="Calibri Light" w:eastAsia="Calibri Light" w:hAnsi="Calibri Light" w:cs="Calibri Light"/>
          <w:color w:val="333333" w:themeColor="text1"/>
          <w:sz w:val="19"/>
          <w:szCs w:val="19"/>
        </w:rPr>
      </w:pPr>
      <w:r w:rsidRPr="00632AC8">
        <w:rPr>
          <w:rFonts w:ascii="Calibri Light" w:eastAsia="Calibri Light" w:hAnsi="Calibri Light" w:cs="Calibri Light"/>
          <w:b/>
          <w:bCs/>
        </w:rPr>
        <w:t xml:space="preserve">Description: </w:t>
      </w:r>
      <w:r w:rsidR="00C02443" w:rsidRPr="00632AC8">
        <w:t>Document defining the project's impact measurement approach, including the quantitative indicator(s) to be monitored throughout the project in accordance with the EIT Urban Mobility Impact Assessment Framework.</w:t>
      </w:r>
    </w:p>
    <w:p w14:paraId="0E5B2243" w14:textId="26FA9204" w:rsidR="004724F5" w:rsidRPr="00632AC8" w:rsidRDefault="004724F5" w:rsidP="4E6D6A47">
      <w:pPr>
        <w:pStyle w:val="ListParagraph"/>
        <w:ind w:left="1440"/>
        <w:jc w:val="both"/>
      </w:pPr>
      <w:r w:rsidRPr="00632AC8">
        <w:rPr>
          <w:rFonts w:ascii="Calibri Light" w:eastAsia="Calibri Light" w:hAnsi="Calibri Light" w:cs="Calibri Light"/>
          <w:b/>
          <w:bCs/>
        </w:rPr>
        <w:t xml:space="preserve">Achievement date: April </w:t>
      </w:r>
      <w:r w:rsidR="00A9721C" w:rsidRPr="00632AC8">
        <w:rPr>
          <w:rFonts w:ascii="Calibri Light" w:eastAsia="Calibri Light" w:hAnsi="Calibri Light" w:cs="Calibri Light"/>
          <w:b/>
          <w:bCs/>
        </w:rPr>
        <w:t>30</w:t>
      </w:r>
      <w:r w:rsidRPr="00632AC8">
        <w:rPr>
          <w:rFonts w:ascii="Calibri Light" w:eastAsia="Calibri Light" w:hAnsi="Calibri Light" w:cs="Calibri Light"/>
          <w:b/>
          <w:bCs/>
        </w:rPr>
        <w:t>, 2027</w:t>
      </w:r>
    </w:p>
    <w:p w14:paraId="4B9BABBC" w14:textId="78E84BBB" w:rsidR="63749B7F" w:rsidRPr="00632AC8" w:rsidRDefault="63749B7F" w:rsidP="06628378">
      <w:pPr>
        <w:pStyle w:val="ListParagraph"/>
        <w:ind w:left="1440"/>
        <w:jc w:val="both"/>
        <w:rPr>
          <w:rFonts w:ascii="Calibri Light" w:eastAsia="Calibri Light" w:hAnsi="Calibri Light" w:cs="Calibri Light"/>
          <w:i/>
          <w:iCs/>
        </w:rPr>
      </w:pPr>
      <w:r w:rsidRPr="00632AC8">
        <w:rPr>
          <w:rFonts w:ascii="Calibri Light" w:eastAsia="Calibri Light" w:hAnsi="Calibri Light" w:cs="Calibri Light"/>
          <w:i/>
          <w:iCs/>
        </w:rPr>
        <w:t>[click on SAVE button]</w:t>
      </w:r>
    </w:p>
    <w:p w14:paraId="447AEE70" w14:textId="2BE41B47" w:rsidR="00DA246E" w:rsidRPr="00632AC8" w:rsidRDefault="732547F7" w:rsidP="001F0A95">
      <w:pPr>
        <w:pStyle w:val="ListParagraph"/>
        <w:numPr>
          <w:ilvl w:val="1"/>
          <w:numId w:val="6"/>
        </w:numPr>
        <w:jc w:val="both"/>
        <w:rPr>
          <w:rFonts w:ascii="Calibri Light" w:eastAsia="Calibri Light" w:hAnsi="Calibri Light" w:cs="Calibri Light"/>
          <w:b/>
          <w:bCs/>
        </w:rPr>
      </w:pPr>
      <w:r w:rsidRPr="00632AC8">
        <w:rPr>
          <w:rFonts w:ascii="Calibri Light" w:eastAsia="Calibri Light" w:hAnsi="Calibri Light" w:cs="Calibri Light"/>
          <w:b/>
          <w:bCs/>
        </w:rPr>
        <w:t>Name: Confirmation letter from end client</w:t>
      </w:r>
    </w:p>
    <w:p w14:paraId="729F9610" w14:textId="77777777" w:rsidR="00DA246E" w:rsidRPr="00632AC8" w:rsidRDefault="732547F7" w:rsidP="00DA246E">
      <w:pPr>
        <w:pStyle w:val="ListParagraph"/>
        <w:ind w:left="1440"/>
        <w:jc w:val="both"/>
        <w:rPr>
          <w:rFonts w:ascii="Calibri Light" w:eastAsia="Calibri Light" w:hAnsi="Calibri Light" w:cs="Calibri Light"/>
        </w:rPr>
      </w:pPr>
      <w:r w:rsidRPr="00632AC8">
        <w:rPr>
          <w:rFonts w:ascii="Calibri Light" w:eastAsia="Calibri Light" w:hAnsi="Calibri Light" w:cs="Calibri Light"/>
          <w:b/>
          <w:bCs/>
        </w:rPr>
        <w:t xml:space="preserve">Description: </w:t>
      </w:r>
      <w:r w:rsidRPr="00632AC8">
        <w:rPr>
          <w:rFonts w:ascii="Calibri Light" w:eastAsia="Calibri Light" w:hAnsi="Calibri Light" w:cs="Calibri Light"/>
        </w:rPr>
        <w:t>Signed letter by the end client confirming that the SMART objectives, workplan and demonstration were successfully achieved by the SME.</w:t>
      </w:r>
    </w:p>
    <w:p w14:paraId="3E62F94E" w14:textId="2EE75145" w:rsidR="732547F7" w:rsidRPr="00632AC8" w:rsidRDefault="732547F7" w:rsidP="4E6D6A47">
      <w:pPr>
        <w:pStyle w:val="ListParagraph"/>
        <w:ind w:left="1440"/>
        <w:jc w:val="both"/>
        <w:rPr>
          <w:rFonts w:ascii="Calibri Light" w:eastAsia="Calibri Light" w:hAnsi="Calibri Light" w:cs="Calibri Light"/>
          <w:b/>
          <w:bCs/>
        </w:rPr>
      </w:pPr>
      <w:r w:rsidRPr="00632AC8">
        <w:rPr>
          <w:rFonts w:ascii="Calibri Light" w:eastAsia="Calibri Light" w:hAnsi="Calibri Light" w:cs="Calibri Light"/>
          <w:b/>
          <w:bCs/>
        </w:rPr>
        <w:t xml:space="preserve">Achievement date: October 31, </w:t>
      </w:r>
      <w:r w:rsidR="005274E4" w:rsidRPr="00632AC8">
        <w:rPr>
          <w:rFonts w:ascii="Calibri Light" w:eastAsia="Calibri Light" w:hAnsi="Calibri Light" w:cs="Calibri Light"/>
          <w:b/>
          <w:bCs/>
        </w:rPr>
        <w:t>2027</w:t>
      </w:r>
    </w:p>
    <w:p w14:paraId="0C836AAF" w14:textId="03D142BC" w:rsidR="59776AF9" w:rsidRPr="00632AC8" w:rsidRDefault="59776AF9" w:rsidP="4E6D6A47">
      <w:pPr>
        <w:pStyle w:val="ListParagraph"/>
        <w:ind w:left="1440"/>
        <w:jc w:val="both"/>
        <w:rPr>
          <w:rFonts w:ascii="Calibri Light" w:eastAsia="Calibri Light" w:hAnsi="Calibri Light" w:cs="Calibri Light"/>
          <w:i/>
          <w:iCs/>
        </w:rPr>
      </w:pPr>
      <w:r w:rsidRPr="00632AC8">
        <w:rPr>
          <w:rFonts w:ascii="Calibri Light" w:eastAsia="Calibri Light" w:hAnsi="Calibri Light" w:cs="Calibri Light"/>
          <w:i/>
          <w:iCs/>
        </w:rPr>
        <w:t>[click on SAVE button]</w:t>
      </w:r>
    </w:p>
    <w:p w14:paraId="4055F003" w14:textId="1375DC90" w:rsidR="00154A19" w:rsidRPr="00632AC8" w:rsidRDefault="00154A19" w:rsidP="4E6D6A47">
      <w:pPr>
        <w:pStyle w:val="ListParagraph"/>
        <w:numPr>
          <w:ilvl w:val="1"/>
          <w:numId w:val="6"/>
        </w:numPr>
        <w:jc w:val="both"/>
        <w:rPr>
          <w:rFonts w:ascii="Calibri Light" w:eastAsia="Calibri Light" w:hAnsi="Calibri Light" w:cs="Calibri Light"/>
          <w:b/>
          <w:bCs/>
        </w:rPr>
      </w:pPr>
      <w:r w:rsidRPr="00632AC8">
        <w:rPr>
          <w:rFonts w:ascii="Calibri Light" w:eastAsia="Calibri Light" w:hAnsi="Calibri Light" w:cs="Calibri Light"/>
          <w:b/>
          <w:bCs/>
        </w:rPr>
        <w:t xml:space="preserve">Name: </w:t>
      </w:r>
      <w:r w:rsidR="00ED5925" w:rsidRPr="00632AC8">
        <w:rPr>
          <w:rFonts w:ascii="Calibri Light" w:eastAsia="Calibri Light" w:hAnsi="Calibri Light" w:cs="Calibri Light"/>
          <w:b/>
          <w:bCs/>
        </w:rPr>
        <w:t>Project report</w:t>
      </w:r>
    </w:p>
    <w:p w14:paraId="3BE56F4B" w14:textId="6802484E" w:rsidR="00154A19" w:rsidRPr="00E84A38" w:rsidRDefault="00154A19" w:rsidP="26E46D31">
      <w:pPr>
        <w:pStyle w:val="ListParagraph"/>
        <w:ind w:left="1440"/>
        <w:jc w:val="both"/>
        <w:rPr>
          <w:rFonts w:ascii="Calibri Light" w:eastAsia="Calibri Light" w:hAnsi="Calibri Light" w:cs="Calibri Light"/>
          <w:highlight w:val="yellow"/>
        </w:rPr>
      </w:pPr>
      <w:r w:rsidRPr="06628378">
        <w:rPr>
          <w:rFonts w:ascii="Calibri Light" w:eastAsia="Calibri Light" w:hAnsi="Calibri Light" w:cs="Calibri Light"/>
          <w:b/>
          <w:bCs/>
        </w:rPr>
        <w:t xml:space="preserve">Description: </w:t>
      </w:r>
      <w:r w:rsidR="00905279" w:rsidRPr="06628378">
        <w:rPr>
          <w:rFonts w:cs="Calibri Light"/>
        </w:rPr>
        <w:t xml:space="preserve">Project report detailing the workplan implementation, achieved results, quantitative impact, and overall project delivery. The deliverable also includes evidence of the demonstration activities carried out (including images) and a description of the follow-up collaboration with the end client. The document will also request information about the project´s compliance with the </w:t>
      </w:r>
      <w:r w:rsidR="00905279" w:rsidRPr="06628378">
        <w:rPr>
          <w:rFonts w:cs="Calibri Light"/>
          <w:i/>
          <w:iCs/>
        </w:rPr>
        <w:t>EIT Urban Mobility Communication Guidelines</w:t>
      </w:r>
      <w:r w:rsidR="00905279" w:rsidRPr="06628378">
        <w:rPr>
          <w:rFonts w:cs="Calibri Light"/>
        </w:rPr>
        <w:t xml:space="preserve"> and the </w:t>
      </w:r>
      <w:r w:rsidR="00905279" w:rsidRPr="06628378">
        <w:rPr>
          <w:rFonts w:cs="Calibri Light"/>
          <w:i/>
          <w:iCs/>
        </w:rPr>
        <w:t>EIT Urban Mobility Brand Book</w:t>
      </w:r>
      <w:r w:rsidR="00905279" w:rsidRPr="06628378">
        <w:rPr>
          <w:rFonts w:cs="Calibri Light"/>
        </w:rPr>
        <w:t>, as well as general promotional information about the subgrantee and project.</w:t>
      </w:r>
    </w:p>
    <w:p w14:paraId="6BEB6B22" w14:textId="77777777" w:rsidR="00154A19" w:rsidRPr="00E84A38" w:rsidRDefault="00154A19" w:rsidP="4E6D6A47">
      <w:pPr>
        <w:pStyle w:val="ListParagraph"/>
        <w:ind w:left="1440"/>
        <w:jc w:val="both"/>
        <w:rPr>
          <w:rFonts w:ascii="Calibri Light" w:eastAsia="Calibri Light" w:hAnsi="Calibri Light" w:cs="Calibri Light"/>
          <w:b/>
          <w:bCs/>
          <w:highlight w:val="yellow"/>
        </w:rPr>
      </w:pPr>
      <w:r w:rsidRPr="4E6D6A47">
        <w:rPr>
          <w:rFonts w:ascii="Calibri Light" w:eastAsia="Calibri Light" w:hAnsi="Calibri Light" w:cs="Calibri Light"/>
          <w:b/>
          <w:bCs/>
        </w:rPr>
        <w:t>Achievement date: October 31, 2027</w:t>
      </w:r>
    </w:p>
    <w:p w14:paraId="4179DDDB" w14:textId="77777777" w:rsidR="00154A19" w:rsidRPr="00E84A38" w:rsidRDefault="00154A19" w:rsidP="4E6D6A47">
      <w:pPr>
        <w:pStyle w:val="ListParagraph"/>
        <w:ind w:left="1440"/>
        <w:jc w:val="both"/>
        <w:rPr>
          <w:rFonts w:ascii="Calibri Light" w:eastAsia="Calibri Light" w:hAnsi="Calibri Light" w:cs="Calibri Light"/>
          <w:b/>
          <w:bCs/>
          <w:i/>
          <w:iCs/>
        </w:rPr>
      </w:pPr>
      <w:r w:rsidRPr="4E6D6A47">
        <w:rPr>
          <w:rFonts w:ascii="Calibri Light" w:eastAsia="Calibri Light" w:hAnsi="Calibri Light" w:cs="Calibri Light"/>
          <w:i/>
          <w:iCs/>
        </w:rPr>
        <w:t>[click on SAVE button]</w:t>
      </w:r>
    </w:p>
    <w:p w14:paraId="6AB94100" w14:textId="77777777" w:rsidR="00154A19" w:rsidRPr="00E84A38" w:rsidRDefault="00154A19" w:rsidP="6B83D3E1">
      <w:pPr>
        <w:pStyle w:val="ListParagraph"/>
        <w:ind w:left="1440"/>
        <w:jc w:val="both"/>
        <w:rPr>
          <w:rFonts w:ascii="Calibri Light" w:eastAsia="Calibri Light" w:hAnsi="Calibri Light" w:cs="Calibri Light"/>
          <w:b/>
          <w:bCs/>
          <w:i/>
          <w:iCs/>
        </w:rPr>
      </w:pPr>
    </w:p>
    <w:p w14:paraId="49A4C4DC" w14:textId="241B0577" w:rsidR="103002DF" w:rsidRPr="00E84A38" w:rsidRDefault="103002DF" w:rsidP="70E41E81">
      <w:pPr>
        <w:rPr>
          <w:rFonts w:ascii="Calibri Light" w:eastAsia="Calibri Light" w:hAnsi="Calibri Light" w:cs="Calibri Light"/>
        </w:rPr>
      </w:pPr>
      <w:r w:rsidRPr="00E84A38">
        <w:rPr>
          <w:rFonts w:ascii="Calibri Light" w:eastAsia="Calibri Light" w:hAnsi="Calibri Light" w:cs="Calibri Light"/>
        </w:rPr>
        <w:lastRenderedPageBreak/>
        <w:t>NOTE: Deliverables can only be added once the Work Package is created and must be added directly to the assigned Work Package.</w:t>
      </w:r>
    </w:p>
    <w:p w14:paraId="0C1F59F6" w14:textId="446E855F" w:rsidR="70E41E81" w:rsidRPr="00E84A38" w:rsidRDefault="70E41E81" w:rsidP="70E41E81">
      <w:pPr>
        <w:rPr>
          <w:rFonts w:ascii="Calibri Light" w:eastAsia="Calibri Light" w:hAnsi="Calibri Light" w:cs="Calibri Light"/>
          <w:b/>
          <w:bCs/>
        </w:rPr>
      </w:pPr>
    </w:p>
    <w:p w14:paraId="0BB2964E" w14:textId="77777777" w:rsidR="0057693B" w:rsidRPr="00E84A38" w:rsidRDefault="3D6BAEF5" w:rsidP="753722BE">
      <w:pPr>
        <w:rPr>
          <w:rFonts w:ascii="Calibri Light" w:eastAsia="Calibri Light" w:hAnsi="Calibri Light" w:cs="Calibri Light"/>
          <w:b/>
          <w:bCs/>
        </w:rPr>
      </w:pPr>
      <w:r w:rsidRPr="4E6D6A47">
        <w:rPr>
          <w:rFonts w:ascii="Calibri Light" w:eastAsia="Calibri Light" w:hAnsi="Calibri Light" w:cs="Calibri Light"/>
          <w:b/>
          <w:bCs/>
        </w:rPr>
        <w:t>Output</w:t>
      </w:r>
    </w:p>
    <w:p w14:paraId="3C8BBC91" w14:textId="0883E692" w:rsidR="76FB5FFC" w:rsidRPr="00E84A38" w:rsidRDefault="32924795" w:rsidP="70E41E81">
      <w:pPr>
        <w:rPr>
          <w:rFonts w:ascii="Calibri Light" w:eastAsia="Calibri Light" w:hAnsi="Calibri Light" w:cs="Calibri Light"/>
        </w:rPr>
      </w:pPr>
      <w:r w:rsidRPr="00E84A38">
        <w:rPr>
          <w:rFonts w:ascii="Calibri Light" w:eastAsia="Calibri Light" w:hAnsi="Calibri Light" w:cs="Calibri Light"/>
        </w:rPr>
        <w:t xml:space="preserve">Please add the name of your product/service as output as well as 1 sentence as description. The achievement date must be October 31, </w:t>
      </w:r>
      <w:r w:rsidR="00590BA6" w:rsidRPr="00E84A38">
        <w:rPr>
          <w:rFonts w:ascii="Calibri Light" w:eastAsia="Calibri Light" w:hAnsi="Calibri Light" w:cs="Calibri Light"/>
        </w:rPr>
        <w:t>202</w:t>
      </w:r>
      <w:r w:rsidR="00590BA6">
        <w:rPr>
          <w:rFonts w:ascii="Calibri Light" w:eastAsia="Calibri Light" w:hAnsi="Calibri Light" w:cs="Calibri Light"/>
        </w:rPr>
        <w:t>7</w:t>
      </w:r>
      <w:r w:rsidRPr="00E84A38">
        <w:rPr>
          <w:rFonts w:ascii="Calibri Light" w:eastAsia="Calibri Light" w:hAnsi="Calibri Light" w:cs="Calibri Light"/>
        </w:rPr>
        <w:t>. Only add one output.</w:t>
      </w:r>
    </w:p>
    <w:p w14:paraId="3FEFBDCA" w14:textId="214596B2" w:rsidR="32924795" w:rsidRPr="00E84A38" w:rsidRDefault="32924795" w:rsidP="70E41E81">
      <w:pPr>
        <w:rPr>
          <w:rFonts w:ascii="Calibri Light" w:eastAsia="Calibri Light" w:hAnsi="Calibri Light" w:cs="Calibri Light"/>
        </w:rPr>
      </w:pPr>
      <w:r w:rsidRPr="00E84A38">
        <w:rPr>
          <w:rFonts w:ascii="Calibri Light" w:eastAsia="Calibri Light" w:hAnsi="Calibri Light" w:cs="Calibri Light"/>
        </w:rPr>
        <w:t xml:space="preserve">Click on “Add New” to add the Output as indicated. </w:t>
      </w:r>
    </w:p>
    <w:p w14:paraId="354C14A8" w14:textId="699A4A61" w:rsidR="32924795" w:rsidRPr="00E84A38" w:rsidRDefault="32924795" w:rsidP="6B83D3E1">
      <w:pPr>
        <w:rPr>
          <w:rFonts w:ascii="Calibri Light" w:eastAsia="Calibri Light" w:hAnsi="Calibri Light" w:cs="Calibri Light"/>
        </w:rPr>
      </w:pPr>
      <w:r w:rsidRPr="00E84A38">
        <w:rPr>
          <w:rFonts w:ascii="Calibri Light" w:eastAsia="Calibri Light" w:hAnsi="Calibri Light" w:cs="Calibri Light"/>
        </w:rPr>
        <w:t>Add your SME as Responsible partner and contributing partner.</w:t>
      </w:r>
    </w:p>
    <w:p w14:paraId="4653F781" w14:textId="03D142BC" w:rsidR="32924795" w:rsidRPr="00E84A38" w:rsidRDefault="32924795" w:rsidP="6B83D3E1">
      <w:pPr>
        <w:jc w:val="both"/>
        <w:rPr>
          <w:rFonts w:ascii="Calibri Light" w:eastAsia="Calibri Light" w:hAnsi="Calibri Light" w:cs="Calibri Light"/>
          <w:b/>
          <w:bCs/>
          <w:i/>
          <w:iCs/>
        </w:rPr>
      </w:pPr>
      <w:r w:rsidRPr="00E84A38">
        <w:rPr>
          <w:rFonts w:ascii="Calibri Light" w:eastAsia="Calibri Light" w:hAnsi="Calibri Light" w:cs="Calibri Light"/>
          <w:i/>
          <w:iCs/>
        </w:rPr>
        <w:t>[click on SAVE button]</w:t>
      </w:r>
    </w:p>
    <w:p w14:paraId="09E2D4BC" w14:textId="77777777" w:rsidR="006E4D5E" w:rsidRPr="00E84A38" w:rsidRDefault="006E4D5E" w:rsidP="753722BE">
      <w:pPr>
        <w:rPr>
          <w:rFonts w:ascii="Calibri Light" w:eastAsia="Calibri Light" w:hAnsi="Calibri Light" w:cs="Calibri Light"/>
        </w:rPr>
      </w:pPr>
    </w:p>
    <w:p w14:paraId="2721664D" w14:textId="03CB487D" w:rsidR="006E4D5E" w:rsidRPr="00E84A38" w:rsidRDefault="37B76DBF" w:rsidP="753722BE">
      <w:pPr>
        <w:rPr>
          <w:rFonts w:ascii="Calibri Light" w:eastAsia="Calibri Light" w:hAnsi="Calibri Light" w:cs="Calibri Light"/>
          <w:b/>
          <w:bCs/>
        </w:rPr>
      </w:pPr>
      <w:r w:rsidRPr="4E6D6A47">
        <w:rPr>
          <w:rFonts w:ascii="Calibri Light" w:eastAsia="Calibri Light" w:hAnsi="Calibri Light" w:cs="Calibri Light"/>
          <w:b/>
          <w:bCs/>
        </w:rPr>
        <w:t>KPIs</w:t>
      </w:r>
    </w:p>
    <w:p w14:paraId="475E50FE" w14:textId="1E280BBA" w:rsidR="006E4D5E" w:rsidRPr="00E84A38" w:rsidRDefault="37B76DBF">
      <w:pPr>
        <w:rPr>
          <w:rFonts w:ascii="Calibri Light" w:eastAsia="Calibri Light" w:hAnsi="Calibri Light" w:cs="Calibri Light"/>
        </w:rPr>
      </w:pPr>
      <w:r w:rsidRPr="00E84A38">
        <w:rPr>
          <w:rFonts w:ascii="Calibri Light" w:eastAsia="Calibri Light" w:hAnsi="Calibri Light" w:cs="Calibri Light"/>
        </w:rPr>
        <w:t xml:space="preserve">Please </w:t>
      </w:r>
      <w:r w:rsidR="0CEB690E" w:rsidRPr="00E84A38">
        <w:rPr>
          <w:rFonts w:ascii="Calibri Light" w:eastAsia="Calibri Light" w:hAnsi="Calibri Light" w:cs="Calibri Light"/>
        </w:rPr>
        <w:t>fill in</w:t>
      </w:r>
      <w:r w:rsidRPr="00E84A38">
        <w:rPr>
          <w:rFonts w:ascii="Calibri Light" w:eastAsia="Calibri Light" w:hAnsi="Calibri Light" w:cs="Calibri Light"/>
        </w:rPr>
        <w:t xml:space="preserve"> the </w:t>
      </w:r>
      <w:r w:rsidR="538FA298" w:rsidRPr="00E84A38">
        <w:rPr>
          <w:rFonts w:ascii="Calibri Light" w:eastAsia="Calibri Light" w:hAnsi="Calibri Light" w:cs="Calibri Light"/>
        </w:rPr>
        <w:t xml:space="preserve">mandatory </w:t>
      </w:r>
      <w:r w:rsidR="5C8EE6C5" w:rsidRPr="00E84A38">
        <w:rPr>
          <w:rFonts w:ascii="Calibri Light" w:eastAsia="Calibri Light" w:hAnsi="Calibri Light" w:cs="Calibri Light"/>
        </w:rPr>
        <w:t>KPIs</w:t>
      </w:r>
      <w:r w:rsidRPr="00E84A38">
        <w:rPr>
          <w:rFonts w:ascii="Calibri Light" w:eastAsia="Calibri Light" w:hAnsi="Calibri Light" w:cs="Calibri Light"/>
        </w:rPr>
        <w:t xml:space="preserve"> to be achieved within the duration of your project</w:t>
      </w:r>
      <w:r w:rsidR="2A9E9752" w:rsidRPr="00E84A38">
        <w:rPr>
          <w:rFonts w:ascii="Calibri Light" w:eastAsia="Calibri Light" w:hAnsi="Calibri Light" w:cs="Calibri Light"/>
        </w:rPr>
        <w:t xml:space="preserve"> (see Call Manual – KPIs section 3.4)</w:t>
      </w:r>
      <w:r w:rsidRPr="00E84A38">
        <w:rPr>
          <w:rFonts w:ascii="Calibri Light" w:eastAsia="Calibri Light" w:hAnsi="Calibri Light" w:cs="Calibri Light"/>
        </w:rPr>
        <w:t>.</w:t>
      </w:r>
    </w:p>
    <w:p w14:paraId="1355F243" w14:textId="7C579AD2" w:rsidR="00002102" w:rsidRPr="00E84A38" w:rsidRDefault="00002102">
      <w:pPr>
        <w:rPr>
          <w:rFonts w:ascii="Calibri Light" w:eastAsia="Calibri Light" w:hAnsi="Calibri Light" w:cs="Calibri Light"/>
        </w:rPr>
      </w:pPr>
      <w:r w:rsidRPr="00E84A38">
        <w:rPr>
          <w:rFonts w:ascii="Calibri Light" w:eastAsia="Calibri Light" w:hAnsi="Calibri Light" w:cs="Calibri Light"/>
        </w:rPr>
        <w:t>Click on edit button</w:t>
      </w:r>
      <w:r w:rsidR="00E55788" w:rsidRPr="00E84A38">
        <w:rPr>
          <w:rFonts w:ascii="Calibri Light" w:eastAsia="Calibri Light" w:hAnsi="Calibri Light" w:cs="Calibri Light"/>
        </w:rPr>
        <w:t xml:space="preserve"> and then add the information as indicated: </w:t>
      </w:r>
    </w:p>
    <w:p w14:paraId="52D5DD94" w14:textId="77777777" w:rsidR="00317CA4" w:rsidRPr="00E84A38" w:rsidRDefault="00E55788" w:rsidP="00002102">
      <w:pPr>
        <w:numPr>
          <w:ilvl w:val="0"/>
          <w:numId w:val="5"/>
        </w:numPr>
        <w:rPr>
          <w:rFonts w:ascii="Calibri Light" w:eastAsia="Calibri Light" w:hAnsi="Calibri Light" w:cs="Calibri Light"/>
        </w:rPr>
      </w:pPr>
      <w:r w:rsidRPr="00E84A38">
        <w:rPr>
          <w:rFonts w:ascii="Calibri Light" w:eastAsia="Calibri Light" w:hAnsi="Calibri Light" w:cs="Calibri Light"/>
        </w:rPr>
        <w:t xml:space="preserve">In </w:t>
      </w:r>
      <w:r w:rsidR="00E04610" w:rsidRPr="00E84A38">
        <w:rPr>
          <w:rFonts w:ascii="Calibri Light" w:eastAsia="Calibri Light" w:hAnsi="Calibri Light" w:cs="Calibri Light"/>
        </w:rPr>
        <w:t>“E</w:t>
      </w:r>
      <w:r w:rsidRPr="00E84A38">
        <w:rPr>
          <w:rFonts w:ascii="Calibri Light" w:eastAsia="Calibri Light" w:hAnsi="Calibri Light" w:cs="Calibri Light"/>
        </w:rPr>
        <w:t>xplanation</w:t>
      </w:r>
      <w:r w:rsidR="00E04610" w:rsidRPr="00E84A38">
        <w:rPr>
          <w:rFonts w:ascii="Calibri Light" w:eastAsia="Calibri Light" w:hAnsi="Calibri Light" w:cs="Calibri Light"/>
        </w:rPr>
        <w:t>”</w:t>
      </w:r>
      <w:r w:rsidRPr="00E84A38">
        <w:rPr>
          <w:rFonts w:ascii="Calibri Light" w:eastAsia="Calibri Light" w:hAnsi="Calibri Light" w:cs="Calibri Light"/>
        </w:rPr>
        <w:t xml:space="preserve"> – please </w:t>
      </w:r>
      <w:r w:rsidR="00E04610" w:rsidRPr="00E84A38">
        <w:rPr>
          <w:rFonts w:ascii="Calibri Light" w:eastAsia="Calibri Light" w:hAnsi="Calibri Light" w:cs="Calibri Light"/>
        </w:rPr>
        <w:t>add the name of your product/service as well as 1 sentence as description</w:t>
      </w:r>
    </w:p>
    <w:p w14:paraId="37CE436B" w14:textId="4B98ED65" w:rsidR="00AB6433" w:rsidRPr="00E84A38" w:rsidRDefault="00AB6433" w:rsidP="00AB6433">
      <w:pPr>
        <w:numPr>
          <w:ilvl w:val="0"/>
          <w:numId w:val="5"/>
        </w:numPr>
        <w:rPr>
          <w:rFonts w:ascii="Calibri Light" w:eastAsia="Calibri Light" w:hAnsi="Calibri Light" w:cs="Calibri Light"/>
        </w:rPr>
      </w:pPr>
      <w:r w:rsidRPr="00E84A38">
        <w:rPr>
          <w:rFonts w:ascii="Calibri Light" w:eastAsia="Calibri Light" w:hAnsi="Calibri Light" w:cs="Calibri Light"/>
        </w:rPr>
        <w:t>Please select “</w:t>
      </w:r>
      <w:r w:rsidR="00590BA6" w:rsidRPr="00E84A38">
        <w:rPr>
          <w:rFonts w:ascii="Calibri Light" w:eastAsia="Calibri Light" w:hAnsi="Calibri Light" w:cs="Calibri Light"/>
        </w:rPr>
        <w:t>202</w:t>
      </w:r>
      <w:r w:rsidR="00590BA6">
        <w:rPr>
          <w:rFonts w:ascii="Calibri Light" w:eastAsia="Calibri Light" w:hAnsi="Calibri Light" w:cs="Calibri Light"/>
        </w:rPr>
        <w:t>7</w:t>
      </w:r>
      <w:r w:rsidRPr="00E84A38">
        <w:rPr>
          <w:rFonts w:ascii="Calibri Light" w:eastAsia="Calibri Light" w:hAnsi="Calibri Light" w:cs="Calibri Light"/>
        </w:rPr>
        <w:t xml:space="preserve">” as KPI Year </w:t>
      </w:r>
    </w:p>
    <w:p w14:paraId="0485ABDE" w14:textId="3743BC40" w:rsidR="00317CA4" w:rsidRPr="00E84A38" w:rsidRDefault="00317CA4" w:rsidP="00317CA4">
      <w:pPr>
        <w:numPr>
          <w:ilvl w:val="0"/>
          <w:numId w:val="5"/>
        </w:numPr>
        <w:rPr>
          <w:rFonts w:ascii="Calibri Light" w:eastAsia="Calibri Light" w:hAnsi="Calibri Light" w:cs="Calibri Light"/>
        </w:rPr>
      </w:pPr>
      <w:r w:rsidRPr="00E84A38">
        <w:rPr>
          <w:rFonts w:ascii="Calibri Light" w:eastAsia="Calibri Light" w:hAnsi="Calibri Light" w:cs="Calibri Light"/>
        </w:rPr>
        <w:t xml:space="preserve">Please add the </w:t>
      </w:r>
      <w:r w:rsidR="00AB6433" w:rsidRPr="00E84A38">
        <w:rPr>
          <w:rFonts w:ascii="Calibri Light" w:eastAsia="Calibri Light" w:hAnsi="Calibri Light" w:cs="Calibri Light"/>
        </w:rPr>
        <w:t>T</w:t>
      </w:r>
      <w:r w:rsidRPr="00E84A38">
        <w:rPr>
          <w:rFonts w:ascii="Calibri Light" w:eastAsia="Calibri Light" w:hAnsi="Calibri Light" w:cs="Calibri Light"/>
        </w:rPr>
        <w:t xml:space="preserve">arget </w:t>
      </w:r>
      <w:r w:rsidR="00AB6433" w:rsidRPr="00E84A38">
        <w:rPr>
          <w:rFonts w:ascii="Calibri Light" w:eastAsia="Calibri Light" w:hAnsi="Calibri Light" w:cs="Calibri Light"/>
        </w:rPr>
        <w:t>V</w:t>
      </w:r>
      <w:r w:rsidRPr="00E84A38">
        <w:rPr>
          <w:rFonts w:ascii="Calibri Light" w:eastAsia="Calibri Light" w:hAnsi="Calibri Light" w:cs="Calibri Light"/>
        </w:rPr>
        <w:t xml:space="preserve">alue of </w:t>
      </w:r>
      <w:r w:rsidRPr="00E84A38">
        <w:rPr>
          <w:rFonts w:ascii="Calibri Light" w:eastAsia="Calibri Light" w:hAnsi="Calibri Light" w:cs="Calibri Light"/>
          <w:b/>
          <w:bCs/>
        </w:rPr>
        <w:t>1</w:t>
      </w:r>
      <w:r w:rsidRPr="00E84A38">
        <w:rPr>
          <w:rFonts w:ascii="Calibri Light" w:eastAsia="Calibri Light" w:hAnsi="Calibri Light" w:cs="Calibri Light"/>
        </w:rPr>
        <w:t xml:space="preserve"> </w:t>
      </w:r>
      <w:r w:rsidR="00AB6433" w:rsidRPr="00E84A38">
        <w:rPr>
          <w:rFonts w:ascii="Calibri Light" w:eastAsia="Calibri Light" w:hAnsi="Calibri Light" w:cs="Calibri Light"/>
        </w:rPr>
        <w:t>(</w:t>
      </w:r>
      <w:r w:rsidRPr="00E84A38">
        <w:rPr>
          <w:rFonts w:ascii="Calibri Light" w:eastAsia="Calibri Light" w:hAnsi="Calibri Light" w:cs="Calibri Light"/>
        </w:rPr>
        <w:t>to each KPI</w:t>
      </w:r>
      <w:r w:rsidR="00AB6433" w:rsidRPr="00E84A38">
        <w:rPr>
          <w:rFonts w:ascii="Calibri Light" w:eastAsia="Calibri Light" w:hAnsi="Calibri Light" w:cs="Calibri Light"/>
        </w:rPr>
        <w:t>)</w:t>
      </w:r>
      <w:r w:rsidRPr="00E84A38">
        <w:rPr>
          <w:rFonts w:ascii="Calibri Light" w:eastAsia="Calibri Light" w:hAnsi="Calibri Light" w:cs="Calibri Light"/>
        </w:rPr>
        <w:t xml:space="preserve"> </w:t>
      </w:r>
    </w:p>
    <w:p w14:paraId="06BDFCB0" w14:textId="486A8AD9" w:rsidR="00002102" w:rsidRPr="00E84A38" w:rsidRDefault="00317CA4" w:rsidP="00002102">
      <w:pPr>
        <w:numPr>
          <w:ilvl w:val="0"/>
          <w:numId w:val="5"/>
        </w:numPr>
        <w:rPr>
          <w:rFonts w:ascii="Calibri Light" w:eastAsia="Calibri Light" w:hAnsi="Calibri Light" w:cs="Calibri Light"/>
        </w:rPr>
      </w:pPr>
      <w:r w:rsidRPr="00E84A38">
        <w:rPr>
          <w:rFonts w:ascii="Calibri Light" w:eastAsia="Calibri Light" w:hAnsi="Calibri Light" w:cs="Calibri Light"/>
        </w:rPr>
        <w:t xml:space="preserve">The achievement date must be </w:t>
      </w:r>
      <w:r w:rsidRPr="00E84A38">
        <w:rPr>
          <w:rFonts w:ascii="Calibri Light" w:eastAsia="Calibri Light" w:hAnsi="Calibri Light" w:cs="Calibri Light"/>
          <w:b/>
          <w:bCs/>
        </w:rPr>
        <w:t>October 31, 202</w:t>
      </w:r>
      <w:r w:rsidR="00590BA6">
        <w:rPr>
          <w:rFonts w:ascii="Calibri Light" w:eastAsia="Calibri Light" w:hAnsi="Calibri Light" w:cs="Calibri Light"/>
          <w:b/>
          <w:bCs/>
        </w:rPr>
        <w:t>7</w:t>
      </w:r>
      <w:r w:rsidRPr="00E84A38">
        <w:rPr>
          <w:rFonts w:ascii="Calibri Light" w:eastAsia="Calibri Light" w:hAnsi="Calibri Light" w:cs="Calibri Light"/>
        </w:rPr>
        <w:t>.</w:t>
      </w:r>
    </w:p>
    <w:p w14:paraId="148EEC47" w14:textId="344CA162" w:rsidR="00AA4072" w:rsidRPr="00E84A38" w:rsidRDefault="00AA4072" w:rsidP="00002102">
      <w:pPr>
        <w:numPr>
          <w:ilvl w:val="0"/>
          <w:numId w:val="5"/>
        </w:numPr>
        <w:rPr>
          <w:rFonts w:ascii="Calibri Light" w:eastAsia="Calibri Light" w:hAnsi="Calibri Light" w:cs="Calibri Light"/>
        </w:rPr>
      </w:pPr>
      <w:r w:rsidRPr="00E84A38">
        <w:rPr>
          <w:rFonts w:ascii="Calibri Light" w:eastAsia="Calibri Light" w:hAnsi="Calibri Light" w:cs="Calibri Light"/>
        </w:rPr>
        <w:t>Select your company as “Responsible Partner” and “Contributing partner”</w:t>
      </w:r>
    </w:p>
    <w:p w14:paraId="1FA7E025" w14:textId="77777777" w:rsidR="00075432" w:rsidRPr="00E84A38" w:rsidRDefault="00075432" w:rsidP="6B83D3E1">
      <w:pPr>
        <w:pStyle w:val="ListParagraph"/>
        <w:jc w:val="both"/>
        <w:rPr>
          <w:rFonts w:ascii="Calibri Light" w:eastAsia="Calibri Light" w:hAnsi="Calibri Light" w:cs="Calibri Light"/>
          <w:b/>
          <w:bCs/>
          <w:i/>
          <w:iCs/>
        </w:rPr>
      </w:pPr>
      <w:r w:rsidRPr="00E84A38">
        <w:rPr>
          <w:rFonts w:ascii="Calibri Light" w:eastAsia="Calibri Light" w:hAnsi="Calibri Light" w:cs="Calibri Light"/>
          <w:i/>
          <w:iCs/>
        </w:rPr>
        <w:t>[click on SAVE button]</w:t>
      </w:r>
    </w:p>
    <w:p w14:paraId="4A9E9928" w14:textId="76224494" w:rsidR="65B6CAE0" w:rsidRPr="00E84A38" w:rsidRDefault="00AA4072" w:rsidP="00AA4072">
      <w:pPr>
        <w:rPr>
          <w:rFonts w:ascii="Calibri Light" w:eastAsia="Calibri Light" w:hAnsi="Calibri Light" w:cs="Calibri Light"/>
        </w:rPr>
      </w:pPr>
      <w:r w:rsidRPr="00E84A38">
        <w:rPr>
          <w:rFonts w:ascii="Calibri Light" w:eastAsia="Calibri Light" w:hAnsi="Calibri Light" w:cs="Calibri Light"/>
        </w:rPr>
        <w:t xml:space="preserve">NOTE: </w:t>
      </w:r>
      <w:r w:rsidR="65B6CAE0" w:rsidRPr="00E84A38">
        <w:rPr>
          <w:rFonts w:ascii="Calibri Light" w:eastAsia="Calibri Light" w:hAnsi="Calibri Light" w:cs="Calibri Light"/>
        </w:rPr>
        <w:t xml:space="preserve">If you plan to create a start-up, you must add the optional KPI </w:t>
      </w:r>
      <w:r w:rsidR="65B6CAE0" w:rsidRPr="00E84A38">
        <w:rPr>
          <w:rFonts w:ascii="Calibri Light" w:eastAsia="Calibri Light" w:hAnsi="Calibri Light" w:cs="Calibri Light"/>
          <w:b/>
          <w:bCs/>
        </w:rPr>
        <w:t>"EITHE04.4 Startups created"</w:t>
      </w:r>
      <w:r w:rsidR="65B6CAE0" w:rsidRPr="00E84A38">
        <w:rPr>
          <w:rFonts w:ascii="Calibri Light" w:eastAsia="Calibri Light" w:hAnsi="Calibri Light" w:cs="Calibri Light"/>
        </w:rPr>
        <w:t xml:space="preserve"> with a target value of </w:t>
      </w:r>
      <w:r w:rsidR="65B6CAE0" w:rsidRPr="00E84A38">
        <w:rPr>
          <w:rFonts w:ascii="Calibri Light" w:eastAsia="Calibri Light" w:hAnsi="Calibri Light" w:cs="Calibri Light"/>
          <w:b/>
          <w:bCs/>
        </w:rPr>
        <w:t>1</w:t>
      </w:r>
      <w:r w:rsidR="65B6CAE0" w:rsidRPr="00E84A38">
        <w:rPr>
          <w:rFonts w:ascii="Calibri Light" w:eastAsia="Calibri Light" w:hAnsi="Calibri Light" w:cs="Calibri Light"/>
        </w:rPr>
        <w:t xml:space="preserve"> and the achievement date </w:t>
      </w:r>
      <w:r w:rsidR="65B6CAE0" w:rsidRPr="00E84A38">
        <w:rPr>
          <w:rFonts w:ascii="Calibri Light" w:eastAsia="Calibri Light" w:hAnsi="Calibri Light" w:cs="Calibri Light"/>
          <w:b/>
          <w:bCs/>
        </w:rPr>
        <w:t>October 31, 202</w:t>
      </w:r>
      <w:r w:rsidR="00590BA6">
        <w:rPr>
          <w:rFonts w:ascii="Calibri Light" w:eastAsia="Calibri Light" w:hAnsi="Calibri Light" w:cs="Calibri Light"/>
          <w:b/>
          <w:bCs/>
        </w:rPr>
        <w:t>7</w:t>
      </w:r>
      <w:r w:rsidR="65B6CAE0" w:rsidRPr="00E84A38">
        <w:rPr>
          <w:rFonts w:ascii="Calibri Light" w:eastAsia="Calibri Light" w:hAnsi="Calibri Light" w:cs="Calibri Light"/>
        </w:rPr>
        <w:t>.</w:t>
      </w:r>
    </w:p>
    <w:p w14:paraId="07CA0D8E" w14:textId="5599E9DD" w:rsidR="70E41E81" w:rsidRPr="00E84A38" w:rsidRDefault="70E41E81" w:rsidP="70E41E81">
      <w:pPr>
        <w:rPr>
          <w:rFonts w:ascii="Calibri Light" w:eastAsia="Calibri Light" w:hAnsi="Calibri Light" w:cs="Calibri Light"/>
        </w:rPr>
      </w:pPr>
    </w:p>
    <w:tbl>
      <w:tblPr>
        <w:tblStyle w:val="TableGrid"/>
        <w:tblW w:w="9350" w:type="dxa"/>
        <w:tblLook w:val="04A0" w:firstRow="1" w:lastRow="0" w:firstColumn="1" w:lastColumn="0" w:noHBand="0" w:noVBand="1"/>
      </w:tblPr>
      <w:tblGrid>
        <w:gridCol w:w="1075"/>
        <w:gridCol w:w="1642"/>
        <w:gridCol w:w="1479"/>
        <w:gridCol w:w="704"/>
        <w:gridCol w:w="860"/>
        <w:gridCol w:w="1173"/>
        <w:gridCol w:w="1084"/>
        <w:gridCol w:w="1333"/>
      </w:tblGrid>
      <w:tr w:rsidR="00806176" w:rsidRPr="00E84A38" w14:paraId="6157F976" w14:textId="77777777" w:rsidTr="4E6D6A47">
        <w:trPr>
          <w:trHeight w:val="848"/>
        </w:trPr>
        <w:tc>
          <w:tcPr>
            <w:tcW w:w="1075" w:type="dxa"/>
          </w:tcPr>
          <w:p w14:paraId="21132A58" w14:textId="560B50F2"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code</w:t>
            </w:r>
          </w:p>
        </w:tc>
        <w:tc>
          <w:tcPr>
            <w:tcW w:w="1642" w:type="dxa"/>
          </w:tcPr>
          <w:p w14:paraId="774C48F5" w14:textId="331C2F40"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Title</w:t>
            </w:r>
          </w:p>
        </w:tc>
        <w:tc>
          <w:tcPr>
            <w:tcW w:w="1479" w:type="dxa"/>
          </w:tcPr>
          <w:p w14:paraId="4497DAC9" w14:textId="3C5FBCBE"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Description</w:t>
            </w:r>
          </w:p>
        </w:tc>
        <w:tc>
          <w:tcPr>
            <w:tcW w:w="704" w:type="dxa"/>
          </w:tcPr>
          <w:p w14:paraId="10B12D8F" w14:textId="743B874E"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 xml:space="preserve">Target year </w:t>
            </w:r>
          </w:p>
        </w:tc>
        <w:tc>
          <w:tcPr>
            <w:tcW w:w="860" w:type="dxa"/>
          </w:tcPr>
          <w:p w14:paraId="782D86EF" w14:textId="0C8311FE"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Target Value</w:t>
            </w:r>
          </w:p>
        </w:tc>
        <w:tc>
          <w:tcPr>
            <w:tcW w:w="1173" w:type="dxa"/>
          </w:tcPr>
          <w:p w14:paraId="059E83AD" w14:textId="5EDA2976" w:rsidR="00806176" w:rsidRPr="00E84A38" w:rsidRDefault="00806176" w:rsidP="00806176">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achievement date</w:t>
            </w:r>
          </w:p>
        </w:tc>
        <w:tc>
          <w:tcPr>
            <w:tcW w:w="1084" w:type="dxa"/>
          </w:tcPr>
          <w:p w14:paraId="6FBB063A" w14:textId="57A2CFEE" w:rsidR="00806176" w:rsidRPr="00E84A38" w:rsidDel="685710F2"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Responsible Partner</w:t>
            </w:r>
          </w:p>
        </w:tc>
        <w:tc>
          <w:tcPr>
            <w:tcW w:w="1333" w:type="dxa"/>
          </w:tcPr>
          <w:p w14:paraId="2D2E3946" w14:textId="4DA04B1C"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Contributing Partner/s</w:t>
            </w:r>
          </w:p>
        </w:tc>
      </w:tr>
      <w:tr w:rsidR="00806176" w:rsidRPr="00E84A38" w14:paraId="747CE765" w14:textId="77777777" w:rsidTr="4E6D6A47">
        <w:trPr>
          <w:trHeight w:val="300"/>
        </w:trPr>
        <w:tc>
          <w:tcPr>
            <w:tcW w:w="1075" w:type="dxa"/>
          </w:tcPr>
          <w:p w14:paraId="53EA925B" w14:textId="11BDA0BB" w:rsidR="00806176" w:rsidRPr="00E84A38" w:rsidRDefault="47EE5994" w:rsidP="753722BE">
            <w:pPr>
              <w:jc w:val="both"/>
              <w:rPr>
                <w:rFonts w:ascii="Calibri Light" w:eastAsia="Calibri Light" w:hAnsi="Calibri Light" w:cs="Calibri Light"/>
                <w:b/>
                <w:bCs/>
              </w:rPr>
            </w:pPr>
            <w:r w:rsidRPr="4E6D6A47">
              <w:rPr>
                <w:rFonts w:ascii="Calibri Light" w:eastAsia="Calibri Light" w:hAnsi="Calibri Light" w:cs="Calibri Light"/>
              </w:rPr>
              <w:lastRenderedPageBreak/>
              <w:t>EITHE02.4</w:t>
            </w:r>
          </w:p>
        </w:tc>
        <w:tc>
          <w:tcPr>
            <w:tcW w:w="1642" w:type="dxa"/>
          </w:tcPr>
          <w:p w14:paraId="1699D913" w14:textId="77777777" w:rsidR="00806176" w:rsidRPr="00E84A38" w:rsidRDefault="47EE5994" w:rsidP="753722BE">
            <w:pPr>
              <w:rPr>
                <w:rFonts w:ascii="Calibri Light" w:eastAsia="Calibri Light" w:hAnsi="Calibri Light" w:cs="Calibri Light"/>
                <w:b/>
                <w:bCs/>
              </w:rPr>
            </w:pPr>
            <w:r w:rsidRPr="4E6D6A47">
              <w:rPr>
                <w:rFonts w:ascii="Calibri Light" w:eastAsia="Calibri Light" w:hAnsi="Calibri Light" w:cs="Calibri Light"/>
                <w:b/>
                <w:bCs/>
              </w:rPr>
              <w:t>Marketed</w:t>
            </w:r>
          </w:p>
          <w:p w14:paraId="68FD8FF6" w14:textId="272958B0" w:rsidR="00806176" w:rsidRPr="00E84A38" w:rsidRDefault="47EE5994" w:rsidP="753722BE">
            <w:pPr>
              <w:jc w:val="both"/>
              <w:rPr>
                <w:rFonts w:ascii="Calibri Light" w:eastAsia="Calibri Light" w:hAnsi="Calibri Light" w:cs="Calibri Light"/>
                <w:b/>
                <w:bCs/>
              </w:rPr>
            </w:pPr>
            <w:r w:rsidRPr="4E6D6A47">
              <w:rPr>
                <w:rFonts w:ascii="Calibri Light" w:eastAsia="Calibri Light" w:hAnsi="Calibri Light" w:cs="Calibri Light"/>
                <w:b/>
                <w:bCs/>
              </w:rPr>
              <w:t>Innovations</w:t>
            </w:r>
          </w:p>
        </w:tc>
        <w:tc>
          <w:tcPr>
            <w:tcW w:w="1479" w:type="dxa"/>
          </w:tcPr>
          <w:p w14:paraId="6288C794" w14:textId="2C2D1C0B" w:rsidR="00806176" w:rsidRPr="00E84A38" w:rsidRDefault="00806176" w:rsidP="753722BE">
            <w:pPr>
              <w:jc w:val="both"/>
              <w:rPr>
                <w:rFonts w:ascii="Calibri Light" w:eastAsia="Calibri Light" w:hAnsi="Calibri Light" w:cs="Calibri Light"/>
                <w:i/>
                <w:iCs/>
                <w:color w:val="848484" w:themeColor="text1" w:themeTint="99"/>
              </w:rPr>
            </w:pPr>
            <w:r w:rsidRPr="00E84A38">
              <w:rPr>
                <w:rFonts w:ascii="Calibri Light" w:eastAsia="Calibri Light" w:hAnsi="Calibri Light" w:cs="Calibri Light"/>
                <w:i/>
                <w:iCs/>
                <w:color w:val="848484" w:themeColor="text1" w:themeTint="99"/>
              </w:rPr>
              <w:t>Automatically filled in the plat</w:t>
            </w:r>
            <w:r w:rsidR="006B1194" w:rsidRPr="00E84A38">
              <w:rPr>
                <w:rFonts w:ascii="Calibri Light" w:eastAsia="Calibri Light" w:hAnsi="Calibri Light" w:cs="Calibri Light"/>
                <w:i/>
                <w:iCs/>
                <w:color w:val="848484" w:themeColor="text1" w:themeTint="99"/>
              </w:rPr>
              <w:t>form</w:t>
            </w:r>
          </w:p>
        </w:tc>
        <w:tc>
          <w:tcPr>
            <w:tcW w:w="704" w:type="dxa"/>
          </w:tcPr>
          <w:p w14:paraId="345D523B" w14:textId="6C8F0AC5" w:rsidR="00806176" w:rsidRPr="00632AC8" w:rsidRDefault="00590BA6" w:rsidP="753722BE">
            <w:pPr>
              <w:jc w:val="both"/>
              <w:rPr>
                <w:rFonts w:ascii="Calibri Light" w:eastAsia="Calibri Light" w:hAnsi="Calibri Light" w:cs="Calibri Light"/>
                <w:i/>
                <w:iCs/>
              </w:rPr>
            </w:pPr>
            <w:r w:rsidRPr="00632AC8">
              <w:rPr>
                <w:rFonts w:ascii="Calibri Light" w:eastAsia="Calibri Light" w:hAnsi="Calibri Light" w:cs="Calibri Light"/>
                <w:i/>
                <w:iCs/>
              </w:rPr>
              <w:t>2027</w:t>
            </w:r>
          </w:p>
        </w:tc>
        <w:tc>
          <w:tcPr>
            <w:tcW w:w="860" w:type="dxa"/>
          </w:tcPr>
          <w:p w14:paraId="7B2876A0" w14:textId="456479E7" w:rsidR="00806176" w:rsidRPr="00632AC8" w:rsidRDefault="006B1194" w:rsidP="753722BE">
            <w:pPr>
              <w:jc w:val="both"/>
              <w:rPr>
                <w:rFonts w:ascii="Calibri Light" w:eastAsia="Calibri Light" w:hAnsi="Calibri Light" w:cs="Calibri Light"/>
                <w:i/>
                <w:iCs/>
              </w:rPr>
            </w:pPr>
            <w:r w:rsidRPr="00632AC8">
              <w:rPr>
                <w:rFonts w:ascii="Calibri Light" w:eastAsia="Calibri Light" w:hAnsi="Calibri Light" w:cs="Calibri Light"/>
                <w:i/>
                <w:iCs/>
              </w:rPr>
              <w:t>1</w:t>
            </w:r>
          </w:p>
        </w:tc>
        <w:tc>
          <w:tcPr>
            <w:tcW w:w="1173" w:type="dxa"/>
          </w:tcPr>
          <w:p w14:paraId="5A5BC61E" w14:textId="209DE1C2" w:rsidR="00806176" w:rsidRPr="00632AC8" w:rsidRDefault="05DD659B" w:rsidP="6B83D3E1">
            <w:pPr>
              <w:jc w:val="both"/>
              <w:rPr>
                <w:rFonts w:ascii="Calibri Light" w:eastAsia="Calibri Light" w:hAnsi="Calibri Light" w:cs="Calibri Light"/>
                <w:i/>
                <w:iCs/>
              </w:rPr>
            </w:pPr>
            <w:r w:rsidRPr="00632AC8">
              <w:rPr>
                <w:rFonts w:ascii="Calibri Light" w:eastAsia="Calibri Light" w:hAnsi="Calibri Light" w:cs="Calibri Light"/>
                <w:i/>
                <w:iCs/>
              </w:rPr>
              <w:t xml:space="preserve">October 31, </w:t>
            </w:r>
            <w:r w:rsidR="00590BA6" w:rsidRPr="00632AC8">
              <w:rPr>
                <w:rFonts w:ascii="Calibri Light" w:eastAsia="Calibri Light" w:hAnsi="Calibri Light" w:cs="Calibri Light"/>
                <w:i/>
                <w:iCs/>
              </w:rPr>
              <w:t>2027</w:t>
            </w:r>
          </w:p>
        </w:tc>
        <w:tc>
          <w:tcPr>
            <w:tcW w:w="1084" w:type="dxa"/>
          </w:tcPr>
          <w:p w14:paraId="15840115" w14:textId="7D9FCD3D" w:rsidR="00806176" w:rsidRPr="00632AC8" w:rsidRDefault="00075432" w:rsidP="753722BE">
            <w:pPr>
              <w:jc w:val="both"/>
              <w:rPr>
                <w:rFonts w:ascii="Calibri Light" w:eastAsia="Calibri Light" w:hAnsi="Calibri Light" w:cs="Calibri Light"/>
                <w:i/>
                <w:iCs/>
              </w:rPr>
            </w:pPr>
            <w:r w:rsidRPr="00632AC8">
              <w:rPr>
                <w:rFonts w:ascii="Calibri Light" w:eastAsia="Calibri Light" w:hAnsi="Calibri Light" w:cs="Calibri Light"/>
                <w:i/>
                <w:iCs/>
              </w:rPr>
              <w:t>SME name</w:t>
            </w:r>
          </w:p>
        </w:tc>
        <w:tc>
          <w:tcPr>
            <w:tcW w:w="1333" w:type="dxa"/>
          </w:tcPr>
          <w:p w14:paraId="0DCC5F9E" w14:textId="39E22CEF" w:rsidR="00806176" w:rsidRPr="00632AC8" w:rsidRDefault="00075432" w:rsidP="753722BE">
            <w:pPr>
              <w:jc w:val="both"/>
              <w:rPr>
                <w:rFonts w:ascii="Calibri Light" w:eastAsia="Calibri Light" w:hAnsi="Calibri Light" w:cs="Calibri Light"/>
                <w:i/>
                <w:iCs/>
              </w:rPr>
            </w:pPr>
            <w:r w:rsidRPr="00632AC8">
              <w:rPr>
                <w:rFonts w:ascii="Calibri Light" w:eastAsia="Calibri Light" w:hAnsi="Calibri Light" w:cs="Calibri Light"/>
                <w:i/>
                <w:iCs/>
              </w:rPr>
              <w:t>SME name</w:t>
            </w:r>
          </w:p>
        </w:tc>
      </w:tr>
      <w:tr w:rsidR="00624720" w:rsidRPr="00E84A38" w14:paraId="0AC0CD51" w14:textId="77777777" w:rsidTr="4E6D6A47">
        <w:trPr>
          <w:trHeight w:val="300"/>
        </w:trPr>
        <w:tc>
          <w:tcPr>
            <w:tcW w:w="1075" w:type="dxa"/>
            <w:shd w:val="clear" w:color="auto" w:fill="D9D9D9" w:themeFill="background1" w:themeFillShade="D9"/>
          </w:tcPr>
          <w:p w14:paraId="1B82DE31" w14:textId="77777777" w:rsidR="00624720" w:rsidRPr="00E84A38" w:rsidRDefault="00624720" w:rsidP="753722BE">
            <w:pPr>
              <w:jc w:val="both"/>
              <w:rPr>
                <w:rFonts w:ascii="Calibri Light" w:eastAsia="Calibri Light" w:hAnsi="Calibri Light" w:cs="Calibri Light"/>
              </w:rPr>
            </w:pPr>
            <w:r w:rsidRPr="00E84A38">
              <w:rPr>
                <w:rFonts w:ascii="Calibri Light" w:eastAsia="Calibri Light" w:hAnsi="Calibri Light" w:cs="Calibri Light"/>
              </w:rPr>
              <w:t>EITHE04.4</w:t>
            </w:r>
          </w:p>
        </w:tc>
        <w:tc>
          <w:tcPr>
            <w:tcW w:w="1642" w:type="dxa"/>
            <w:shd w:val="clear" w:color="auto" w:fill="D9D9D9" w:themeFill="background1" w:themeFillShade="D9"/>
          </w:tcPr>
          <w:p w14:paraId="0692B015" w14:textId="77777777" w:rsidR="00624720" w:rsidRPr="00E84A38" w:rsidRDefault="168005FC" w:rsidP="753722BE">
            <w:pPr>
              <w:rPr>
                <w:rFonts w:ascii="Calibri Light" w:eastAsia="Calibri Light" w:hAnsi="Calibri Light" w:cs="Calibri Light"/>
                <w:b/>
                <w:bCs/>
              </w:rPr>
            </w:pPr>
            <w:r w:rsidRPr="4E6D6A47">
              <w:rPr>
                <w:rFonts w:ascii="Calibri Light" w:eastAsia="Calibri Light" w:hAnsi="Calibri Light" w:cs="Calibri Light"/>
                <w:b/>
                <w:bCs/>
              </w:rPr>
              <w:t>Start-ups</w:t>
            </w:r>
          </w:p>
          <w:p w14:paraId="4479C489" w14:textId="77777777" w:rsidR="00624720" w:rsidRPr="00E84A38" w:rsidRDefault="168005FC" w:rsidP="753722BE">
            <w:pPr>
              <w:rPr>
                <w:rFonts w:ascii="Calibri Light" w:eastAsia="Calibri Light" w:hAnsi="Calibri Light" w:cs="Calibri Light"/>
                <w:b/>
                <w:bCs/>
              </w:rPr>
            </w:pPr>
            <w:r w:rsidRPr="4E6D6A47">
              <w:rPr>
                <w:rFonts w:ascii="Calibri Light" w:eastAsia="Calibri Light" w:hAnsi="Calibri Light" w:cs="Calibri Light"/>
                <w:b/>
                <w:bCs/>
              </w:rPr>
              <w:t>created of/for</w:t>
            </w:r>
          </w:p>
          <w:p w14:paraId="0E758A5F" w14:textId="77777777" w:rsidR="00624720" w:rsidRPr="00E84A38" w:rsidRDefault="168005FC" w:rsidP="753722BE">
            <w:pPr>
              <w:jc w:val="both"/>
              <w:rPr>
                <w:rFonts w:ascii="Calibri Light" w:eastAsia="Calibri Light" w:hAnsi="Calibri Light" w:cs="Calibri Light"/>
                <w:b/>
                <w:bCs/>
              </w:rPr>
            </w:pPr>
            <w:r w:rsidRPr="4E6D6A47">
              <w:rPr>
                <w:rFonts w:ascii="Calibri Light" w:eastAsia="Calibri Light" w:hAnsi="Calibri Light" w:cs="Calibri Light"/>
                <w:b/>
                <w:bCs/>
              </w:rPr>
              <w:t>innovation</w:t>
            </w:r>
          </w:p>
        </w:tc>
        <w:tc>
          <w:tcPr>
            <w:tcW w:w="1479" w:type="dxa"/>
            <w:shd w:val="clear" w:color="auto" w:fill="D9D9D9" w:themeFill="background1" w:themeFillShade="D9"/>
          </w:tcPr>
          <w:p w14:paraId="4E4A26BE" w14:textId="77777777" w:rsidR="00624720" w:rsidRPr="00E84A38" w:rsidRDefault="00624720" w:rsidP="753722BE">
            <w:pPr>
              <w:jc w:val="both"/>
              <w:rPr>
                <w:rFonts w:ascii="Calibri Light" w:eastAsia="Calibri Light" w:hAnsi="Calibri Light" w:cs="Calibri Light"/>
                <w:i/>
                <w:iCs/>
                <w:color w:val="848484" w:themeColor="text1" w:themeTint="99"/>
              </w:rPr>
            </w:pPr>
            <w:r w:rsidRPr="00E84A38">
              <w:rPr>
                <w:rFonts w:ascii="Calibri Light" w:eastAsia="Calibri Light" w:hAnsi="Calibri Light" w:cs="Calibri Light"/>
                <w:i/>
                <w:iCs/>
                <w:color w:val="848484" w:themeColor="text1" w:themeTint="99"/>
              </w:rPr>
              <w:t>Automatically filled</w:t>
            </w:r>
          </w:p>
        </w:tc>
        <w:tc>
          <w:tcPr>
            <w:tcW w:w="5154" w:type="dxa"/>
            <w:gridSpan w:val="5"/>
            <w:shd w:val="clear" w:color="auto" w:fill="D9D9D9" w:themeFill="background1" w:themeFillShade="D9"/>
          </w:tcPr>
          <w:p w14:paraId="2DEC5F67" w14:textId="175D80C9" w:rsidR="00624720" w:rsidRPr="00E84A38" w:rsidRDefault="67EEC500" w:rsidP="6B83D3E1">
            <w:pPr>
              <w:jc w:val="center"/>
              <w:rPr>
                <w:rFonts w:ascii="Calibri Light" w:eastAsia="Calibri Light" w:hAnsi="Calibri Light" w:cs="Calibri Light"/>
                <w:b/>
                <w:bCs/>
                <w:i/>
                <w:iCs/>
              </w:rPr>
            </w:pPr>
            <w:r w:rsidRPr="00E84A38">
              <w:rPr>
                <w:rFonts w:ascii="Calibri Light" w:eastAsia="Calibri Light" w:hAnsi="Calibri Light" w:cs="Calibri Light"/>
                <w:b/>
                <w:bCs/>
                <w:i/>
                <w:iCs/>
              </w:rPr>
              <w:t>Optional</w:t>
            </w:r>
          </w:p>
          <w:p w14:paraId="37A3D3CC" w14:textId="097C535B" w:rsidR="00624720" w:rsidRPr="00E84A38" w:rsidRDefault="00624720" w:rsidP="6B83D3E1">
            <w:pPr>
              <w:jc w:val="center"/>
              <w:rPr>
                <w:rFonts w:ascii="Calibri Light" w:eastAsia="Calibri Light" w:hAnsi="Calibri Light" w:cs="Calibri Light"/>
                <w:b/>
                <w:bCs/>
                <w:i/>
                <w:iCs/>
              </w:rPr>
            </w:pPr>
          </w:p>
          <w:p w14:paraId="3799BF5C" w14:textId="18B531F3" w:rsidR="00624720" w:rsidRPr="00E84A38" w:rsidRDefault="00624720" w:rsidP="6B83D3E1">
            <w:pPr>
              <w:jc w:val="center"/>
              <w:rPr>
                <w:rFonts w:ascii="Calibri Light" w:eastAsia="Calibri Light" w:hAnsi="Calibri Light" w:cs="Calibri Light"/>
                <w:b/>
                <w:bCs/>
                <w:i/>
                <w:iCs/>
              </w:rPr>
            </w:pPr>
          </w:p>
          <w:p w14:paraId="7A32D275" w14:textId="56BAA6CB" w:rsidR="00624720" w:rsidRPr="00E84A38" w:rsidRDefault="00624720" w:rsidP="2FFF025B">
            <w:pPr>
              <w:jc w:val="center"/>
              <w:rPr>
                <w:rFonts w:ascii="Calibri Light" w:eastAsia="Calibri Light" w:hAnsi="Calibri Light" w:cs="Calibri Light"/>
                <w:b/>
                <w:bCs/>
                <w:i/>
                <w:iCs/>
              </w:rPr>
            </w:pPr>
          </w:p>
        </w:tc>
      </w:tr>
    </w:tbl>
    <w:p w14:paraId="76D7DF20" w14:textId="77777777" w:rsidR="006E4D5E" w:rsidRPr="00E84A38" w:rsidRDefault="006E4D5E" w:rsidP="753722BE">
      <w:pPr>
        <w:rPr>
          <w:rFonts w:ascii="Calibri Light" w:eastAsia="Calibri Light" w:hAnsi="Calibri Light" w:cs="Calibri Light"/>
          <w:i/>
          <w:iCs/>
        </w:rPr>
      </w:pPr>
    </w:p>
    <w:p w14:paraId="4F8C024E" w14:textId="52D7FACF" w:rsidR="00075432" w:rsidRPr="00E84A38" w:rsidRDefault="1C708F79" w:rsidP="00075432">
      <w:pPr>
        <w:jc w:val="both"/>
        <w:rPr>
          <w:b/>
          <w:bCs/>
        </w:rPr>
      </w:pPr>
      <w:r w:rsidRPr="19537E33">
        <w:rPr>
          <w:b/>
          <w:bCs/>
        </w:rPr>
        <w:t>To continue, click “</w:t>
      </w:r>
      <w:r w:rsidRPr="19537E33">
        <w:rPr>
          <w:b/>
          <w:bCs/>
          <w:u w:val="single"/>
        </w:rPr>
        <w:t>Save as Draft</w:t>
      </w:r>
      <w:r w:rsidRPr="19537E33">
        <w:rPr>
          <w:b/>
          <w:bCs/>
        </w:rPr>
        <w:t>” in the top-right corner of the page (scroll up if you don’t see the button). Once saved, proceed to the next tab —</w:t>
      </w:r>
      <w:r w:rsidR="7C468AE6" w:rsidRPr="19537E33">
        <w:rPr>
          <w:b/>
          <w:bCs/>
        </w:rPr>
        <w:t>Supporting documents</w:t>
      </w:r>
      <w:r w:rsidRPr="19537E33">
        <w:rPr>
          <w:b/>
          <w:bCs/>
        </w:rPr>
        <w:t xml:space="preserve"> (or </w:t>
      </w:r>
      <w:r w:rsidR="35E92104" w:rsidRPr="19537E33">
        <w:rPr>
          <w:b/>
          <w:bCs/>
        </w:rPr>
        <w:t>o</w:t>
      </w:r>
      <w:r w:rsidRPr="19537E33">
        <w:rPr>
          <w:b/>
          <w:bCs/>
        </w:rPr>
        <w:t>the</w:t>
      </w:r>
      <w:r w:rsidR="737B0F28" w:rsidRPr="19537E33">
        <w:rPr>
          <w:b/>
          <w:bCs/>
        </w:rPr>
        <w:t>r</w:t>
      </w:r>
      <w:r w:rsidRPr="19537E33">
        <w:rPr>
          <w:b/>
          <w:bCs/>
        </w:rPr>
        <w:t xml:space="preserve"> relevant tab).</w:t>
      </w:r>
    </w:p>
    <w:p w14:paraId="31DCA266" w14:textId="77777777" w:rsidR="00075432" w:rsidRPr="00E84A38" w:rsidRDefault="00075432" w:rsidP="753722BE">
      <w:pPr>
        <w:rPr>
          <w:rFonts w:ascii="Calibri Light" w:eastAsia="Calibri Light" w:hAnsi="Calibri Light" w:cs="Calibri Light"/>
          <w:i/>
          <w:iCs/>
        </w:rPr>
      </w:pPr>
    </w:p>
    <w:p w14:paraId="4BD3210B" w14:textId="77777777" w:rsidR="006F7D3B" w:rsidRPr="00E84A38" w:rsidRDefault="006F7D3B" w:rsidP="399E721C">
      <w:pPr>
        <w:pStyle w:val="Heading2"/>
        <w:numPr>
          <w:ilvl w:val="0"/>
          <w:numId w:val="39"/>
        </w:numPr>
        <w:jc w:val="left"/>
        <w:rPr>
          <w:rFonts w:ascii="Calibri Light" w:eastAsia="Calibri Light" w:hAnsi="Calibri Light" w:cs="Calibri Light"/>
          <w:lang w:val="es-ES"/>
        </w:rPr>
      </w:pPr>
      <w:bookmarkStart w:id="4" w:name="_Toc241499185"/>
      <w:r w:rsidRPr="6854D85D">
        <w:rPr>
          <w:rFonts w:ascii="Calibri Light" w:eastAsia="Calibri Light" w:hAnsi="Calibri Light" w:cs="Calibri Light"/>
          <w:lang w:val="es-ES"/>
        </w:rPr>
        <w:t>Supporting documents</w:t>
      </w:r>
      <w:bookmarkEnd w:id="4"/>
    </w:p>
    <w:p w14:paraId="47A46A67" w14:textId="77777777" w:rsidR="006F7D3B" w:rsidRPr="00E84A38" w:rsidRDefault="006F7D3B" w:rsidP="006F7D3B"/>
    <w:p w14:paraId="0297A6A5" w14:textId="773B0F1C" w:rsidR="008C2E5B" w:rsidRPr="00E84A38" w:rsidRDefault="008C2E5B" w:rsidP="008C2E5B">
      <w:pPr>
        <w:rPr>
          <w:rFonts w:ascii="Calibri Light" w:eastAsia="Calibri Light" w:hAnsi="Calibri Light" w:cs="Calibri Light"/>
          <w:b/>
          <w:bCs/>
          <w:color w:val="FF0000"/>
        </w:rPr>
      </w:pPr>
      <w:r w:rsidRPr="00E84A38">
        <w:rPr>
          <w:rFonts w:ascii="Calibri Light" w:eastAsia="Calibri Light" w:hAnsi="Calibri Light" w:cs="Calibri Light"/>
          <w:b/>
          <w:bCs/>
          <w:color w:val="FF0000"/>
        </w:rPr>
        <w:t>Mandatory</w:t>
      </w:r>
    </w:p>
    <w:p w14:paraId="48975402" w14:textId="72BFF2A8" w:rsidR="008C2E5B" w:rsidRDefault="008C2E5B" w:rsidP="06628378">
      <w:pPr>
        <w:pStyle w:val="ListParagraph"/>
        <w:numPr>
          <w:ilvl w:val="0"/>
          <w:numId w:val="1"/>
        </w:numPr>
      </w:pPr>
      <w:r w:rsidRPr="06628378">
        <w:rPr>
          <w:rFonts w:ascii="Calibri Light" w:eastAsia="Calibri Light" w:hAnsi="Calibri Light" w:cs="Calibri Light"/>
        </w:rPr>
        <w:t xml:space="preserve">Upload signed letter of intent from end-client. Please see the end-client letter template provided on the Call website. </w:t>
      </w:r>
      <w:r>
        <w:t>Upload in PDF or Word (max. 10 MB per document)</w:t>
      </w:r>
    </w:p>
    <w:p w14:paraId="34D4E094" w14:textId="2777C6BF" w:rsidR="003A0C37" w:rsidRPr="00E84A38" w:rsidRDefault="003A0C37" w:rsidP="06628378">
      <w:pPr>
        <w:pStyle w:val="ListParagraph"/>
        <w:numPr>
          <w:ilvl w:val="0"/>
          <w:numId w:val="1"/>
        </w:numPr>
        <w:rPr>
          <w:rFonts w:ascii="Calibri Light" w:eastAsia="Calibri Light" w:hAnsi="Calibri Light" w:cs="Calibri Light"/>
        </w:rPr>
      </w:pPr>
      <w:r w:rsidRPr="06628378">
        <w:rPr>
          <w:rFonts w:ascii="Calibri Light" w:eastAsia="Calibri Light" w:hAnsi="Calibri Light" w:cs="Calibri Light"/>
        </w:rPr>
        <w:t xml:space="preserve">Upload the pitch deck. </w:t>
      </w:r>
      <w:r>
        <w:t>Upload in PDF</w:t>
      </w:r>
      <w:r w:rsidR="6C275F55">
        <w:t xml:space="preserve"> or PPT format</w:t>
      </w:r>
      <w:r>
        <w:t xml:space="preserve"> (max. 10 MB per document)</w:t>
      </w:r>
      <w:r w:rsidR="00B12572">
        <w:t>.</w:t>
      </w:r>
      <w:r w:rsidR="00B12572" w:rsidRPr="06628378">
        <w:rPr>
          <w:rFonts w:ascii="Calibri Light" w:eastAsia="Calibri Light" w:hAnsi="Calibri Light" w:cs="Calibri Light"/>
        </w:rPr>
        <w:t xml:space="preserve"> Please see the pitch deck template provided on the Call website</w:t>
      </w:r>
    </w:p>
    <w:p w14:paraId="4CFEC981" w14:textId="52FE26CE" w:rsidR="00C56A49" w:rsidRPr="00E84A38" w:rsidRDefault="00C56A49" w:rsidP="06628378">
      <w:pPr>
        <w:ind w:firstLine="708"/>
        <w:jc w:val="both"/>
        <w:rPr>
          <w:rFonts w:ascii="Calibri Light" w:eastAsia="Calibri Light" w:hAnsi="Calibri Light" w:cs="Calibri Light"/>
          <w:b/>
          <w:bCs/>
          <w:i/>
          <w:iCs/>
        </w:rPr>
      </w:pPr>
      <w:r w:rsidRPr="06628378">
        <w:rPr>
          <w:rFonts w:ascii="Calibri Light" w:eastAsia="Calibri Light" w:hAnsi="Calibri Light" w:cs="Calibri Light"/>
          <w:i/>
          <w:iCs/>
        </w:rPr>
        <w:t>[click on Save as Draft button]</w:t>
      </w:r>
    </w:p>
    <w:p w14:paraId="48455A9D" w14:textId="19ED0F4E" w:rsidR="00C56A49" w:rsidRPr="00E84A38" w:rsidRDefault="2ACB11AB" w:rsidP="00C56A49">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—Budget (or </w:t>
      </w:r>
      <w:r w:rsidR="3F310897" w:rsidRPr="19537E33">
        <w:rPr>
          <w:b/>
          <w:bCs/>
        </w:rPr>
        <w:t>o</w:t>
      </w:r>
      <w:r w:rsidRPr="19537E33">
        <w:rPr>
          <w:b/>
          <w:bCs/>
        </w:rPr>
        <w:t>the</w:t>
      </w:r>
      <w:r w:rsidR="07332C5E" w:rsidRPr="19537E33">
        <w:rPr>
          <w:b/>
          <w:bCs/>
        </w:rPr>
        <w:t>r</w:t>
      </w:r>
      <w:r w:rsidRPr="19537E33">
        <w:rPr>
          <w:b/>
          <w:bCs/>
        </w:rPr>
        <w:t xml:space="preserve"> relevant tab).</w:t>
      </w:r>
    </w:p>
    <w:p w14:paraId="0649CC9D" w14:textId="77777777" w:rsidR="006F7D3B" w:rsidRPr="00E84A38" w:rsidRDefault="006F7D3B" w:rsidP="006F7D3B"/>
    <w:p w14:paraId="72B4EAAB" w14:textId="38DD41FA" w:rsidR="00D83FD1" w:rsidRPr="00E84A38" w:rsidRDefault="60B3BE81" w:rsidP="006F7D3B">
      <w:pPr>
        <w:pStyle w:val="Heading2"/>
        <w:numPr>
          <w:ilvl w:val="0"/>
          <w:numId w:val="39"/>
        </w:numPr>
        <w:jc w:val="left"/>
        <w:rPr>
          <w:rFonts w:ascii="Calibri Light" w:eastAsia="Calibri Light" w:hAnsi="Calibri Light" w:cs="Calibri Light"/>
        </w:rPr>
      </w:pPr>
      <w:bookmarkStart w:id="5" w:name="_Toc241499186"/>
      <w:r w:rsidRPr="00E84A38">
        <w:rPr>
          <w:rFonts w:ascii="Calibri Light" w:eastAsia="Calibri Light" w:hAnsi="Calibri Light" w:cs="Calibri Light"/>
        </w:rPr>
        <w:t>Budget</w:t>
      </w:r>
      <w:bookmarkEnd w:id="5"/>
    </w:p>
    <w:p w14:paraId="1158B393" w14:textId="77777777" w:rsidR="00552AFC" w:rsidRPr="00E84A38" w:rsidRDefault="00552AFC" w:rsidP="753722BE">
      <w:pPr>
        <w:rPr>
          <w:rFonts w:ascii="Calibri Light" w:eastAsia="Calibri Light" w:hAnsi="Calibri Light" w:cs="Calibri Light"/>
          <w:i/>
          <w:iCs/>
        </w:rPr>
      </w:pPr>
    </w:p>
    <w:p w14:paraId="421F43C7" w14:textId="72605EFA" w:rsidR="003709D5" w:rsidRPr="00E84A38" w:rsidRDefault="00552AFC" w:rsidP="06628378">
      <w:pPr>
        <w:rPr>
          <w:rFonts w:ascii="Calibri Light" w:eastAsia="Calibri Light" w:hAnsi="Calibri Light" w:cs="Calibri Light"/>
          <w:color w:val="FF0000"/>
        </w:rPr>
      </w:pPr>
      <w:r w:rsidRPr="06628378">
        <w:rPr>
          <w:rFonts w:ascii="Calibri Light" w:eastAsia="Calibri Light" w:hAnsi="Calibri Light" w:cs="Calibri Light"/>
          <w:color w:val="FF0000"/>
        </w:rPr>
        <w:t xml:space="preserve">IMPORTANT: </w:t>
      </w:r>
      <w:r w:rsidR="003709D5" w:rsidRPr="06628378">
        <w:rPr>
          <w:rFonts w:ascii="Calibri Light" w:eastAsia="Calibri Light" w:hAnsi="Calibri Light" w:cs="Calibri Light"/>
          <w:color w:val="FF0000"/>
        </w:rPr>
        <w:t xml:space="preserve">Make sure you have created </w:t>
      </w:r>
      <w:r w:rsidRPr="06628378">
        <w:rPr>
          <w:rFonts w:ascii="Calibri Light" w:eastAsia="Calibri Light" w:hAnsi="Calibri Light" w:cs="Calibri Light"/>
          <w:color w:val="FF0000"/>
        </w:rPr>
        <w:t xml:space="preserve">one work package (in Work Plan tab) and add your SME as contributing partner, then the budget table will appear. </w:t>
      </w:r>
      <w:r w:rsidRPr="06628378">
        <w:rPr>
          <w:rFonts w:ascii="Calibri Light" w:eastAsia="Calibri Light" w:hAnsi="Calibri Light" w:cs="Calibri Light"/>
          <w:b/>
          <w:bCs/>
          <w:color w:val="FF0000"/>
          <w:u w:val="single"/>
        </w:rPr>
        <w:t>Add 60 000 under G. Lump Sum and 100% EIT funding</w:t>
      </w:r>
      <w:r w:rsidR="0052662E" w:rsidRPr="06628378">
        <w:rPr>
          <w:rFonts w:ascii="Calibri Light" w:eastAsia="Calibri Light" w:hAnsi="Calibri Light" w:cs="Calibri Light"/>
          <w:b/>
          <w:bCs/>
          <w:color w:val="FF0000"/>
          <w:u w:val="single"/>
        </w:rPr>
        <w:t xml:space="preserve"> </w:t>
      </w:r>
      <w:r w:rsidR="0052662E" w:rsidRPr="06628378">
        <w:rPr>
          <w:rFonts w:ascii="Calibri Light" w:eastAsia="Calibri Light" w:hAnsi="Calibri Light" w:cs="Calibri Light"/>
          <w:color w:val="FF0000"/>
        </w:rPr>
        <w:t xml:space="preserve">in </w:t>
      </w:r>
      <w:r w:rsidR="0052662E" w:rsidRPr="06628378">
        <w:rPr>
          <w:rFonts w:ascii="Calibri Light" w:eastAsia="Calibri Light" w:hAnsi="Calibri Light" w:cs="Calibri Light"/>
          <w:b/>
          <w:bCs/>
          <w:color w:val="FF0000"/>
        </w:rPr>
        <w:t>Partner Budget Section.</w:t>
      </w:r>
    </w:p>
    <w:p w14:paraId="01EF7527" w14:textId="77777777" w:rsidR="00D72D10" w:rsidRPr="00E84A38" w:rsidRDefault="00D72D10" w:rsidP="753722BE">
      <w:pPr>
        <w:rPr>
          <w:rFonts w:ascii="Calibri Light" w:eastAsia="Calibri Light" w:hAnsi="Calibri Light" w:cs="Calibri Light"/>
        </w:rPr>
      </w:pPr>
    </w:p>
    <w:tbl>
      <w:tblPr>
        <w:tblStyle w:val="PlainTable4"/>
        <w:tblpPr w:leftFromText="180" w:rightFromText="180" w:vertAnchor="text" w:tblpY="1"/>
        <w:tblOverlap w:val="never"/>
        <w:tblW w:w="11085" w:type="dxa"/>
        <w:tblLook w:val="04A0" w:firstRow="1" w:lastRow="0" w:firstColumn="1" w:lastColumn="0" w:noHBand="0" w:noVBand="1"/>
      </w:tblPr>
      <w:tblGrid>
        <w:gridCol w:w="3783"/>
        <w:gridCol w:w="1133"/>
        <w:gridCol w:w="187"/>
        <w:gridCol w:w="1560"/>
        <w:gridCol w:w="3402"/>
        <w:gridCol w:w="92"/>
        <w:gridCol w:w="928"/>
      </w:tblGrid>
      <w:tr w:rsidR="0072059C" w:rsidRPr="00E84A38" w14:paraId="08CFEC99" w14:textId="77777777" w:rsidTr="06628378">
        <w:trPr>
          <w:gridAfter w:val="1"/>
          <w:cnfStyle w:val="100000000000" w:firstRow="1" w:lastRow="0" w:firstColumn="0" w:lastColumn="0" w:oddVBand="0" w:evenVBand="0" w:oddHBand="0"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5864BA4A" w14:textId="19CFE5C0" w:rsidR="0072059C" w:rsidRPr="00E84A38" w:rsidRDefault="008F232D" w:rsidP="753722BE">
            <w:pPr>
              <w:rPr>
                <w:rFonts w:ascii="Calibri Light" w:eastAsia="Calibri Light" w:hAnsi="Calibri Light" w:cs="Calibri Light"/>
              </w:rPr>
            </w:pPr>
            <w:r w:rsidRPr="00E84A38">
              <w:rPr>
                <w:rFonts w:ascii="Calibri Light" w:eastAsia="Calibri Light" w:hAnsi="Calibri Light" w:cs="Calibri Light"/>
              </w:rPr>
              <w:lastRenderedPageBreak/>
              <w:t>Partner Budget Section</w:t>
            </w:r>
          </w:p>
        </w:tc>
        <w:tc>
          <w:tcPr>
            <w:tcW w:w="1320" w:type="dxa"/>
            <w:gridSpan w:val="2"/>
            <w:noWrap/>
            <w:vAlign w:val="center"/>
            <w:hideMark/>
          </w:tcPr>
          <w:p w14:paraId="2B4B9DB3" w14:textId="77777777" w:rsidR="0072059C" w:rsidRPr="00E84A38" w:rsidRDefault="56E75A5E" w:rsidP="753722BE">
            <w:pPr>
              <w:cnfStyle w:val="100000000000" w:firstRow="1"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WP1</w:t>
            </w:r>
          </w:p>
        </w:tc>
        <w:tc>
          <w:tcPr>
            <w:tcW w:w="1560" w:type="dxa"/>
            <w:noWrap/>
            <w:vAlign w:val="center"/>
            <w:hideMark/>
          </w:tcPr>
          <w:p w14:paraId="3A931A36" w14:textId="77777777" w:rsidR="0072059C" w:rsidRPr="00E84A38" w:rsidRDefault="56E75A5E" w:rsidP="753722BE">
            <w:pPr>
              <w:cnfStyle w:val="100000000000" w:firstRow="1"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Total</w:t>
            </w:r>
          </w:p>
        </w:tc>
        <w:tc>
          <w:tcPr>
            <w:tcW w:w="3494" w:type="dxa"/>
            <w:gridSpan w:val="2"/>
            <w:noWrap/>
            <w:vAlign w:val="center"/>
            <w:hideMark/>
          </w:tcPr>
          <w:p w14:paraId="38615392" w14:textId="77777777" w:rsidR="0072059C" w:rsidRPr="00E84A38" w:rsidRDefault="56E75A5E" w:rsidP="753722BE">
            <w:pPr>
              <w:cnfStyle w:val="100000000000" w:firstRow="1"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Description</w:t>
            </w:r>
          </w:p>
        </w:tc>
      </w:tr>
      <w:tr w:rsidR="0072059C" w:rsidRPr="00E84A38" w14:paraId="7D836F84"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2BB453EB" w14:textId="5303FFCE" w:rsidR="0072059C" w:rsidRPr="00E84A38" w:rsidRDefault="56E75A5E" w:rsidP="753722BE">
            <w:pPr>
              <w:rPr>
                <w:rFonts w:ascii="Calibri Light" w:eastAsia="Calibri Light" w:hAnsi="Calibri Light" w:cs="Calibri Light"/>
              </w:rPr>
            </w:pPr>
            <w:r w:rsidRPr="00E84A38">
              <w:rPr>
                <w:rFonts w:ascii="Calibri Light" w:eastAsia="Calibri Light" w:hAnsi="Calibri Light" w:cs="Calibri Light"/>
              </w:rPr>
              <w:t>A.1 EMPLOYEES (OR EQUIVALENT)</w:t>
            </w:r>
          </w:p>
        </w:tc>
        <w:tc>
          <w:tcPr>
            <w:tcW w:w="1320" w:type="dxa"/>
            <w:gridSpan w:val="2"/>
            <w:shd w:val="clear" w:color="auto" w:fill="333333" w:themeFill="text1"/>
            <w:noWrap/>
            <w:vAlign w:val="center"/>
            <w:hideMark/>
          </w:tcPr>
          <w:p w14:paraId="400429E6" w14:textId="6F6BFB62" w:rsidR="0072059C" w:rsidRPr="00E84A38" w:rsidRDefault="0072059C"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hideMark/>
          </w:tcPr>
          <w:p w14:paraId="48BEAE13" w14:textId="764B849E" w:rsidR="0072059C" w:rsidRPr="00E84A38" w:rsidRDefault="0072059C"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5628FD1F" w14:textId="7D7C97BD" w:rsidR="0072059C" w:rsidRPr="00E84A38" w:rsidRDefault="0072059C"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72059C" w:rsidRPr="00E84A38" w14:paraId="39539FA6"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365A1251" w14:textId="18C9A338" w:rsidR="0072059C" w:rsidRPr="00E84A38" w:rsidRDefault="56E75A5E" w:rsidP="753722BE">
            <w:pPr>
              <w:rPr>
                <w:rFonts w:ascii="Calibri Light" w:eastAsia="Calibri Light" w:hAnsi="Calibri Light" w:cs="Calibri Light"/>
              </w:rPr>
            </w:pPr>
            <w:r w:rsidRPr="00E84A38">
              <w:rPr>
                <w:rFonts w:ascii="Calibri Light" w:eastAsia="Calibri Light" w:hAnsi="Calibri Light" w:cs="Calibri Light"/>
              </w:rPr>
              <w:t>A.2 NATURAL PERSONS UNDER DIRECT CONTRACT</w:t>
            </w:r>
          </w:p>
        </w:tc>
        <w:tc>
          <w:tcPr>
            <w:tcW w:w="1320" w:type="dxa"/>
            <w:gridSpan w:val="2"/>
            <w:shd w:val="clear" w:color="auto" w:fill="333333" w:themeFill="text1"/>
            <w:noWrap/>
            <w:vAlign w:val="center"/>
          </w:tcPr>
          <w:p w14:paraId="387D6E8A" w14:textId="117227F2" w:rsidR="0072059C" w:rsidRPr="00E84A38" w:rsidRDefault="0072059C"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6EFA9D03" w14:textId="5E8AE4A3" w:rsidR="0072059C" w:rsidRPr="00E84A38" w:rsidRDefault="0072059C"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1F667999" w14:textId="2FD61F8D" w:rsidR="0072059C" w:rsidRPr="00E84A38" w:rsidRDefault="0072059C"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864D62" w:rsidRPr="00E84A38" w14:paraId="4F7093CB" w14:textId="1D9EF352" w:rsidTr="0662837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58207E91" w14:textId="50B5F426"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A.3 SECONDED PERSONS</w:t>
            </w:r>
          </w:p>
        </w:tc>
        <w:tc>
          <w:tcPr>
            <w:tcW w:w="1320" w:type="dxa"/>
            <w:gridSpan w:val="2"/>
            <w:shd w:val="clear" w:color="auto" w:fill="333333" w:themeFill="text1"/>
            <w:noWrap/>
            <w:vAlign w:val="center"/>
          </w:tcPr>
          <w:p w14:paraId="71A463A7" w14:textId="5326460F"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524458EA" w14:textId="63732383"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2313F37C" w14:textId="123467A3" w:rsidR="00113204" w:rsidRPr="00E84A38" w:rsidRDefault="614094F6"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i/>
                <w:iCs/>
              </w:rPr>
            </w:pPr>
            <w:r w:rsidRPr="00E84A38">
              <w:rPr>
                <w:rFonts w:ascii="Calibri Light" w:eastAsia="Calibri Light" w:hAnsi="Calibri Light" w:cs="Calibri Light"/>
                <w:i/>
                <w:iCs/>
              </w:rPr>
              <w:t>Not editable</w:t>
            </w:r>
          </w:p>
        </w:tc>
        <w:tc>
          <w:tcPr>
            <w:tcW w:w="928" w:type="dxa"/>
            <w:vAlign w:val="center"/>
          </w:tcPr>
          <w:p w14:paraId="75E94CCE" w14:textId="77777777"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09F3E506"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2CE2B1FB" w14:textId="0A92982D"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A.4 SME OWNERS</w:t>
            </w:r>
          </w:p>
        </w:tc>
        <w:tc>
          <w:tcPr>
            <w:tcW w:w="1320" w:type="dxa"/>
            <w:gridSpan w:val="2"/>
            <w:shd w:val="clear" w:color="auto" w:fill="333333" w:themeFill="text1"/>
            <w:noWrap/>
            <w:vAlign w:val="center"/>
          </w:tcPr>
          <w:p w14:paraId="0FD2BEDB" w14:textId="742FBA98"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43D021BA" w14:textId="7E5A95BF"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22AAB524" w14:textId="4734B747"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113204" w:rsidRPr="00E84A38" w14:paraId="3640B3CF"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6CA5BA78" w14:textId="61AA48E2"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B SUBCONTRACTING</w:t>
            </w:r>
          </w:p>
        </w:tc>
        <w:tc>
          <w:tcPr>
            <w:tcW w:w="1320" w:type="dxa"/>
            <w:gridSpan w:val="2"/>
            <w:shd w:val="clear" w:color="auto" w:fill="333333" w:themeFill="text1"/>
            <w:noWrap/>
            <w:vAlign w:val="center"/>
          </w:tcPr>
          <w:p w14:paraId="2CEF7CA4" w14:textId="7E2D071F"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360F7615" w14:textId="66163CF2"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0A31DEE5" w14:textId="4C67F230"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4682326C"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6B3EE403" w14:textId="4C27B099"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C.1 TRAVEL AND SUBSISTENCE</w:t>
            </w:r>
          </w:p>
        </w:tc>
        <w:tc>
          <w:tcPr>
            <w:tcW w:w="1320" w:type="dxa"/>
            <w:gridSpan w:val="2"/>
            <w:shd w:val="clear" w:color="auto" w:fill="333333" w:themeFill="text1"/>
            <w:noWrap/>
            <w:vAlign w:val="center"/>
          </w:tcPr>
          <w:p w14:paraId="66BE42CB" w14:textId="177CB7B4"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6ECBD5CA" w14:textId="20773017"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1CD585FE" w14:textId="4AC2FBA5"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113204" w:rsidRPr="00E84A38" w14:paraId="03429EB5"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0BD52836" w14:textId="77777777"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C.2 EQUIPMENT</w:t>
            </w:r>
          </w:p>
        </w:tc>
        <w:tc>
          <w:tcPr>
            <w:tcW w:w="1320" w:type="dxa"/>
            <w:gridSpan w:val="2"/>
            <w:shd w:val="clear" w:color="auto" w:fill="333333" w:themeFill="text1"/>
            <w:noWrap/>
            <w:vAlign w:val="center"/>
          </w:tcPr>
          <w:p w14:paraId="0B746454" w14:textId="688268B1"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03B5A9B6" w14:textId="26A02399"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6B3C4C29" w14:textId="353CCB79"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118E6014"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2DCF491E" w14:textId="60E34A82"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 xml:space="preserve">C.3 OTHER GOODS, </w:t>
            </w:r>
            <w:r w:rsidR="00B26F9A" w:rsidRPr="00E84A38">
              <w:rPr>
                <w:rFonts w:ascii="Calibri Light" w:eastAsia="Calibri Light" w:hAnsi="Calibri Light" w:cs="Calibri Light"/>
              </w:rPr>
              <w:t>WORKS</w:t>
            </w:r>
            <w:r w:rsidR="00B26F9A" w:rsidRPr="00E84A38">
              <w:rPr>
                <w:rFonts w:ascii="Calibri Light" w:eastAsia="Calibri Light" w:hAnsi="Calibri Light" w:cs="Calibri Light"/>
                <w:b w:val="0"/>
                <w:bCs w:val="0"/>
              </w:rPr>
              <w:t>,</w:t>
            </w:r>
            <w:r w:rsidRPr="00E84A38">
              <w:rPr>
                <w:rFonts w:ascii="Calibri Light" w:eastAsia="Calibri Light" w:hAnsi="Calibri Light" w:cs="Calibri Light"/>
              </w:rPr>
              <w:t xml:space="preserve"> AND SERVICES</w:t>
            </w:r>
          </w:p>
        </w:tc>
        <w:tc>
          <w:tcPr>
            <w:tcW w:w="1320" w:type="dxa"/>
            <w:gridSpan w:val="2"/>
            <w:shd w:val="clear" w:color="auto" w:fill="333333" w:themeFill="text1"/>
            <w:noWrap/>
            <w:vAlign w:val="center"/>
          </w:tcPr>
          <w:p w14:paraId="0434C2B2" w14:textId="3E6F9761"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6F0C1B99" w14:textId="6DF72C69"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3E8BBAE9" w14:textId="7856B553"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864D62" w:rsidRPr="00E84A38" w14:paraId="5923FFBC"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1E08942B" w14:textId="77831A6A"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D.1a FINANCIAL SUPPORT TO THIRD PARTIES (SUBGRANTS)</w:t>
            </w:r>
          </w:p>
        </w:tc>
        <w:tc>
          <w:tcPr>
            <w:tcW w:w="1320" w:type="dxa"/>
            <w:gridSpan w:val="2"/>
            <w:shd w:val="clear" w:color="auto" w:fill="333333" w:themeFill="text1"/>
            <w:noWrap/>
            <w:vAlign w:val="center"/>
          </w:tcPr>
          <w:p w14:paraId="4A28F23D" w14:textId="1509DFBC"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1D0E89D4" w14:textId="5A0F38FB"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51CA4E20" w14:textId="31771F39"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457B07C9"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5516AE88" w14:textId="527B9250"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D.1b FINANCIAL SUPPORT TO THIRD PARTIES (PRIZES)</w:t>
            </w:r>
          </w:p>
        </w:tc>
        <w:tc>
          <w:tcPr>
            <w:tcW w:w="1320" w:type="dxa"/>
            <w:gridSpan w:val="2"/>
            <w:shd w:val="clear" w:color="auto" w:fill="333333" w:themeFill="text1"/>
            <w:noWrap/>
            <w:vAlign w:val="center"/>
          </w:tcPr>
          <w:p w14:paraId="62326C13" w14:textId="3B2FC434"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10FE0BD8" w14:textId="36D8EE03"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7D190FAB" w14:textId="09AA323E" w:rsidR="00113204" w:rsidRPr="00E84A38" w:rsidRDefault="614094F6"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i/>
                <w:iCs/>
              </w:rPr>
              <w:t>Not editable</w:t>
            </w:r>
          </w:p>
        </w:tc>
      </w:tr>
      <w:tr w:rsidR="00864D62" w:rsidRPr="00E84A38" w14:paraId="53726A6A"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1BE67CD1" w14:textId="0EE2C6F6"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D.2 INTERNALLY INVOICED GOODS AND SERVICES</w:t>
            </w:r>
          </w:p>
        </w:tc>
        <w:tc>
          <w:tcPr>
            <w:tcW w:w="1320" w:type="dxa"/>
            <w:gridSpan w:val="2"/>
            <w:shd w:val="clear" w:color="auto" w:fill="333333" w:themeFill="text1"/>
            <w:noWrap/>
            <w:vAlign w:val="center"/>
          </w:tcPr>
          <w:p w14:paraId="744F2CBF" w14:textId="797D57E1"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4107447E" w14:textId="3286D3EF"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4EDB705C" w14:textId="073242A8"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706E6823"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67693B0C" w14:textId="77777777"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E. INDIRECT COSTS (AUTO CALCULATED: 25% on A. and C. cost categories)</w:t>
            </w:r>
          </w:p>
        </w:tc>
        <w:tc>
          <w:tcPr>
            <w:tcW w:w="1320" w:type="dxa"/>
            <w:gridSpan w:val="2"/>
            <w:shd w:val="clear" w:color="auto" w:fill="333333" w:themeFill="text1"/>
            <w:noWrap/>
            <w:vAlign w:val="center"/>
          </w:tcPr>
          <w:p w14:paraId="4B0B33B2" w14:textId="3F2E825A"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11510020" w14:textId="58A14DB2"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6B7E8983" w14:textId="5443954D"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113204" w:rsidRPr="00E84A38" w14:paraId="62EEF8C8"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18744789" w14:textId="5FBD2C0A" w:rsidR="00113204" w:rsidRPr="00E84A38" w:rsidRDefault="008F232D" w:rsidP="753722BE">
            <w:pPr>
              <w:rPr>
                <w:rFonts w:ascii="Calibri Light" w:eastAsia="Calibri Light" w:hAnsi="Calibri Light" w:cs="Calibri Light"/>
              </w:rPr>
            </w:pPr>
            <w:r w:rsidRPr="00E84A38">
              <w:rPr>
                <w:rFonts w:ascii="Calibri Light" w:eastAsia="Calibri Light" w:hAnsi="Calibri Light" w:cs="Calibri Light"/>
              </w:rPr>
              <w:t xml:space="preserve">G. </w:t>
            </w:r>
            <w:r w:rsidR="614094F6" w:rsidRPr="00E84A38">
              <w:rPr>
                <w:rFonts w:ascii="Calibri Light" w:eastAsia="Calibri Light" w:hAnsi="Calibri Light" w:cs="Calibri Light"/>
              </w:rPr>
              <w:t xml:space="preserve">Lump Sum </w:t>
            </w:r>
          </w:p>
        </w:tc>
        <w:tc>
          <w:tcPr>
            <w:tcW w:w="1320" w:type="dxa"/>
            <w:gridSpan w:val="2"/>
            <w:noWrap/>
            <w:vAlign w:val="center"/>
            <w:hideMark/>
          </w:tcPr>
          <w:p w14:paraId="3FE90113" w14:textId="522889D5" w:rsidR="00113204" w:rsidRPr="00E84A38" w:rsidRDefault="614094F6"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 xml:space="preserve">€ </w:t>
            </w:r>
            <w:r w:rsidR="00FE173A" w:rsidRPr="00E84A38">
              <w:rPr>
                <w:rFonts w:ascii="Calibri Light" w:eastAsia="Calibri Light" w:hAnsi="Calibri Light" w:cs="Calibri Light"/>
              </w:rPr>
              <w:t>60</w:t>
            </w:r>
            <w:r w:rsidRPr="00E84A38">
              <w:rPr>
                <w:rFonts w:ascii="Calibri Light" w:eastAsia="Calibri Light" w:hAnsi="Calibri Light" w:cs="Calibri Light"/>
              </w:rPr>
              <w:t>,</w:t>
            </w:r>
            <w:r w:rsidR="00FE173A" w:rsidRPr="00E84A38">
              <w:rPr>
                <w:rFonts w:ascii="Calibri Light" w:eastAsia="Calibri Light" w:hAnsi="Calibri Light" w:cs="Calibri Light"/>
              </w:rPr>
              <w:t>00</w:t>
            </w:r>
            <w:r w:rsidRPr="00E84A38">
              <w:rPr>
                <w:rFonts w:ascii="Calibri Light" w:eastAsia="Calibri Light" w:hAnsi="Calibri Light" w:cs="Calibri Light"/>
              </w:rPr>
              <w:t>0</w:t>
            </w:r>
          </w:p>
        </w:tc>
        <w:tc>
          <w:tcPr>
            <w:tcW w:w="1560" w:type="dxa"/>
            <w:noWrap/>
            <w:vAlign w:val="center"/>
            <w:hideMark/>
          </w:tcPr>
          <w:p w14:paraId="58F6F4D7" w14:textId="640F7B06"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noWrap/>
            <w:vAlign w:val="center"/>
          </w:tcPr>
          <w:p w14:paraId="151BB4AC" w14:textId="77777777"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C827A6" w:rsidRPr="00E84A38" w14:paraId="34389101"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7CD8B572" w14:textId="541E32CC" w:rsidR="00C827A6" w:rsidRPr="00E84A38" w:rsidRDefault="001E4FBF" w:rsidP="753722BE">
            <w:pPr>
              <w:rPr>
                <w:rFonts w:ascii="Calibri Light" w:eastAsia="Calibri Light" w:hAnsi="Calibri Light" w:cs="Calibri Light"/>
              </w:rPr>
            </w:pPr>
            <w:r w:rsidRPr="00E84A38">
              <w:rPr>
                <w:rFonts w:ascii="Calibri Light" w:eastAsia="Calibri Light" w:hAnsi="Calibri Light" w:cs="Calibri Light"/>
              </w:rPr>
              <w:t>Total Cost</w:t>
            </w:r>
          </w:p>
        </w:tc>
        <w:tc>
          <w:tcPr>
            <w:tcW w:w="1320" w:type="dxa"/>
            <w:gridSpan w:val="2"/>
            <w:shd w:val="clear" w:color="auto" w:fill="A6A6A6" w:themeFill="background1" w:themeFillShade="A6"/>
            <w:noWrap/>
            <w:vAlign w:val="center"/>
          </w:tcPr>
          <w:p w14:paraId="20B5D0D9" w14:textId="006A17F6" w:rsidR="00C827A6" w:rsidRPr="00E84A38" w:rsidRDefault="008545CD"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€60000</w:t>
            </w:r>
          </w:p>
        </w:tc>
        <w:tc>
          <w:tcPr>
            <w:tcW w:w="1560" w:type="dxa"/>
            <w:shd w:val="clear" w:color="auto" w:fill="A6A6A6" w:themeFill="background1" w:themeFillShade="A6"/>
            <w:noWrap/>
            <w:vAlign w:val="center"/>
          </w:tcPr>
          <w:p w14:paraId="7A19E72D" w14:textId="04D6B90D" w:rsidR="00C827A6" w:rsidRPr="00E84A38" w:rsidRDefault="0072050A"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Not editable</w:t>
            </w:r>
          </w:p>
        </w:tc>
        <w:tc>
          <w:tcPr>
            <w:tcW w:w="3494" w:type="dxa"/>
            <w:gridSpan w:val="2"/>
            <w:shd w:val="clear" w:color="auto" w:fill="A6A6A6" w:themeFill="background1" w:themeFillShade="A6"/>
            <w:noWrap/>
            <w:vAlign w:val="center"/>
          </w:tcPr>
          <w:p w14:paraId="4EC69B17" w14:textId="77777777" w:rsidR="00C827A6" w:rsidRPr="00E84A38" w:rsidRDefault="00C827A6"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3A56FE" w:rsidRPr="00E84A38" w14:paraId="71BB6A11" w14:textId="77777777" w:rsidTr="06628378">
        <w:trPr>
          <w:gridAfter w:val="2"/>
          <w:cnfStyle w:val="000000100000" w:firstRow="0" w:lastRow="0" w:firstColumn="0" w:lastColumn="0" w:oddVBand="0" w:evenVBand="0" w:oddHBand="1" w:evenHBand="0" w:firstRowFirstColumn="0" w:firstRowLastColumn="0" w:lastRowFirstColumn="0" w:lastRowLastColumn="0"/>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04CB09BF" w14:textId="31332D22"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EIT funding (%)</w:t>
            </w:r>
          </w:p>
        </w:tc>
        <w:tc>
          <w:tcPr>
            <w:tcW w:w="1133" w:type="dxa"/>
            <w:noWrap/>
            <w:vAlign w:val="center"/>
            <w:hideMark/>
          </w:tcPr>
          <w:p w14:paraId="78B9E9FE" w14:textId="38F61DDB"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0F52ACCA" w14:textId="143C5B11"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 100</w:t>
            </w:r>
          </w:p>
        </w:tc>
      </w:tr>
      <w:tr w:rsidR="003A56FE" w:rsidRPr="00E84A38" w14:paraId="6859724B" w14:textId="77777777" w:rsidTr="06628378">
        <w:trPr>
          <w:gridAfter w:val="2"/>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3DE10038" w14:textId="77777777"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Partner own funding</w:t>
            </w:r>
          </w:p>
        </w:tc>
        <w:tc>
          <w:tcPr>
            <w:tcW w:w="1133" w:type="dxa"/>
            <w:noWrap/>
            <w:vAlign w:val="center"/>
            <w:hideMark/>
          </w:tcPr>
          <w:p w14:paraId="488F0671" w14:textId="4703C3A1" w:rsidR="003A56FE" w:rsidRPr="00E84A38" w:rsidRDefault="003A56FE"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31F6E91B" w14:textId="672D57CC" w:rsidR="003A56FE" w:rsidRPr="00E84A38" w:rsidRDefault="00A67F66"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361643C3" w14:textId="77777777" w:rsidTr="06628378">
        <w:trPr>
          <w:gridAfter w:val="2"/>
          <w:cnfStyle w:val="000000100000" w:firstRow="0" w:lastRow="0" w:firstColumn="0" w:lastColumn="0" w:oddVBand="0" w:evenVBand="0" w:oddHBand="1" w:evenHBand="0" w:firstRowFirstColumn="0" w:firstRowLastColumn="0" w:lastRowFirstColumn="0" w:lastRowLastColumn="0"/>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76B10F69" w14:textId="2EFE7B59"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Other Co-funding Rate – National and Regional</w:t>
            </w:r>
          </w:p>
        </w:tc>
        <w:tc>
          <w:tcPr>
            <w:tcW w:w="1133" w:type="dxa"/>
            <w:noWrap/>
            <w:vAlign w:val="center"/>
          </w:tcPr>
          <w:p w14:paraId="01A91CD8" w14:textId="77777777"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4FC43AF2" w14:textId="518E2B23" w:rsidR="003A56FE" w:rsidRPr="00E84A38" w:rsidRDefault="00A67F66"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14D24250" w14:textId="77777777" w:rsidTr="06628378">
        <w:trPr>
          <w:gridAfter w:val="2"/>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5DEBE661" w14:textId="57AAC272"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Other Co-Funding – EU non-EIT Rate</w:t>
            </w:r>
          </w:p>
        </w:tc>
        <w:tc>
          <w:tcPr>
            <w:tcW w:w="1133" w:type="dxa"/>
            <w:noWrap/>
            <w:vAlign w:val="center"/>
          </w:tcPr>
          <w:p w14:paraId="3DF1EF34" w14:textId="77777777" w:rsidR="003A56FE" w:rsidRPr="00E84A38" w:rsidRDefault="003A56FE"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0572812D" w14:textId="5619CB7C" w:rsidR="003A56FE" w:rsidRPr="00E84A38" w:rsidRDefault="00A67F66"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086EFECC" w14:textId="77777777" w:rsidTr="06628378">
        <w:trPr>
          <w:gridAfter w:val="2"/>
          <w:cnfStyle w:val="000000100000" w:firstRow="0" w:lastRow="0" w:firstColumn="0" w:lastColumn="0" w:oddVBand="0" w:evenVBand="0" w:oddHBand="1" w:evenHBand="0" w:firstRowFirstColumn="0" w:firstRowLastColumn="0" w:lastRowFirstColumn="0" w:lastRowLastColumn="0"/>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7D2C304E" w14:textId="4533BC1F"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Other Co-funding – Other rate</w:t>
            </w:r>
          </w:p>
        </w:tc>
        <w:tc>
          <w:tcPr>
            <w:tcW w:w="1133" w:type="dxa"/>
            <w:noWrap/>
            <w:vAlign w:val="center"/>
          </w:tcPr>
          <w:p w14:paraId="2346098A" w14:textId="77777777"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50E8A782" w14:textId="36A031DC" w:rsidR="003A56FE" w:rsidRPr="00E84A38" w:rsidRDefault="00A67F66"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4F9B83A4" w14:textId="77777777" w:rsidTr="06628378">
        <w:trPr>
          <w:gridAfter w:val="2"/>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56CAC6B7" w14:textId="297138E0"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Other Co-funding Rate - Private</w:t>
            </w:r>
          </w:p>
        </w:tc>
        <w:tc>
          <w:tcPr>
            <w:tcW w:w="1133" w:type="dxa"/>
            <w:noWrap/>
            <w:vAlign w:val="center"/>
          </w:tcPr>
          <w:p w14:paraId="3C364481" w14:textId="77777777" w:rsidR="003A56FE" w:rsidRPr="00E84A38" w:rsidRDefault="003A56FE"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08EEE388" w14:textId="3AA58848" w:rsidR="003A56FE" w:rsidRPr="00E84A38" w:rsidRDefault="00A67F66"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bl>
    <w:p w14:paraId="73820500" w14:textId="1EE61BF0" w:rsidR="008E4DE4" w:rsidRPr="00E84A38" w:rsidRDefault="008E4DE4" w:rsidP="008E4DE4">
      <w:pPr>
        <w:jc w:val="both"/>
        <w:rPr>
          <w:b/>
          <w:bCs/>
        </w:rPr>
      </w:pPr>
      <w:r w:rsidRPr="00E84A38">
        <w:rPr>
          <w:b/>
          <w:bCs/>
        </w:rPr>
        <w:lastRenderedPageBreak/>
        <w:t>To continue, click “</w:t>
      </w:r>
      <w:r w:rsidRPr="00E84A38">
        <w:rPr>
          <w:b/>
          <w:bCs/>
          <w:u w:val="single"/>
        </w:rPr>
        <w:t>Save as Draft</w:t>
      </w:r>
      <w:r w:rsidRPr="00E84A38">
        <w:rPr>
          <w:b/>
          <w:bCs/>
        </w:rPr>
        <w:t xml:space="preserve">” in the top-right corner of the page (scroll up if you don’t see the button). Once saved, proceed to </w:t>
      </w:r>
      <w:r w:rsidR="0000042A">
        <w:rPr>
          <w:b/>
          <w:bCs/>
        </w:rPr>
        <w:t xml:space="preserve">the other relevant </w:t>
      </w:r>
      <w:r w:rsidRPr="00E84A38">
        <w:rPr>
          <w:b/>
          <w:bCs/>
        </w:rPr>
        <w:t xml:space="preserve">tab or </w:t>
      </w:r>
      <w:r>
        <w:rPr>
          <w:b/>
          <w:bCs/>
        </w:rPr>
        <w:t>submit your proposal.</w:t>
      </w:r>
    </w:p>
    <w:p w14:paraId="0827A217" w14:textId="77777777" w:rsidR="008E4DE4" w:rsidRPr="00E84A38" w:rsidRDefault="008E4DE4" w:rsidP="753722BE">
      <w:pPr>
        <w:rPr>
          <w:rFonts w:ascii="Calibri Light" w:eastAsia="Calibri Light" w:hAnsi="Calibri Light" w:cs="Calibri Light"/>
        </w:rPr>
      </w:pPr>
    </w:p>
    <w:p w14:paraId="0B9EBFDC" w14:textId="7CCA984E" w:rsidR="006C392B" w:rsidRPr="00E84A38" w:rsidRDefault="006C392B" w:rsidP="00EC3607">
      <w:pPr>
        <w:rPr>
          <w:rFonts w:ascii="Calibri Light" w:eastAsia="Calibri Light" w:hAnsi="Calibri Light" w:cs="Calibri Light"/>
          <w:b/>
          <w:bCs/>
        </w:rPr>
      </w:pPr>
      <w:r w:rsidRPr="4E6D6A47">
        <w:rPr>
          <w:rFonts w:ascii="Calibri Light" w:eastAsia="Calibri Light" w:hAnsi="Calibri Light" w:cs="Calibri Light"/>
          <w:b/>
          <w:bCs/>
        </w:rPr>
        <w:t>SUBMIT YOUR PROPOSAL</w:t>
      </w:r>
    </w:p>
    <w:p w14:paraId="55801A33" w14:textId="0563859D" w:rsidR="0072059C" w:rsidRPr="00864D62" w:rsidRDefault="03BCA2E8" w:rsidP="19537E33">
      <w:pPr>
        <w:rPr>
          <w:rFonts w:ascii="Calibri Light" w:eastAsia="Calibri Light" w:hAnsi="Calibri Light" w:cs="Calibri Light"/>
        </w:rPr>
      </w:pPr>
      <w:r w:rsidRPr="19537E33">
        <w:rPr>
          <w:rFonts w:ascii="Calibri Light" w:eastAsia="Calibri Light" w:hAnsi="Calibri Light" w:cs="Calibri Light"/>
        </w:rPr>
        <w:t>When all tabs are completed, you can submit your proposal. Please note that once your application is submitted, you will no longer be able to make changes.</w:t>
      </w:r>
      <w:r w:rsidR="47FABE33" w:rsidRPr="19537E33">
        <w:rPr>
          <w:rFonts w:ascii="Calibri Light" w:eastAsia="Calibri Light" w:hAnsi="Calibri Light" w:cs="Calibri Light"/>
        </w:rPr>
        <w:t xml:space="preserve"> </w:t>
      </w:r>
    </w:p>
    <w:p w14:paraId="3B73CC89" w14:textId="5C77878A" w:rsidR="0072059C" w:rsidRPr="00864D62" w:rsidRDefault="162120FF" w:rsidP="19537E33">
      <w:pPr>
        <w:rPr>
          <w:rFonts w:ascii="Calibri Light" w:eastAsia="Calibri Light" w:hAnsi="Calibri Light" w:cs="Calibri Light"/>
        </w:rPr>
      </w:pPr>
      <w:r w:rsidRPr="19537E33">
        <w:rPr>
          <w:rFonts w:ascii="Calibri Light" w:eastAsia="Calibri Light" w:hAnsi="Calibri Light" w:cs="Calibri Light"/>
        </w:rPr>
        <w:t>You can check if your application is ready for submission, by clicking on Submit. If your Application Form has been not properly completed – i.e. some mandatory information have not been included – the system will not allow you to submit the A</w:t>
      </w:r>
      <w:r w:rsidR="2722F039" w:rsidRPr="19537E33">
        <w:rPr>
          <w:rFonts w:ascii="Calibri Light" w:eastAsia="Calibri Light" w:hAnsi="Calibri Light" w:cs="Calibri Light"/>
        </w:rPr>
        <w:t xml:space="preserve">pplication </w:t>
      </w:r>
      <w:r w:rsidRPr="19537E33">
        <w:rPr>
          <w:rFonts w:ascii="Calibri Light" w:eastAsia="Calibri Light" w:hAnsi="Calibri Light" w:cs="Calibri Light"/>
        </w:rPr>
        <w:t>F</w:t>
      </w:r>
      <w:r w:rsidR="2AB77E9A" w:rsidRPr="19537E33">
        <w:rPr>
          <w:rFonts w:ascii="Calibri Light" w:eastAsia="Calibri Light" w:hAnsi="Calibri Light" w:cs="Calibri Light"/>
        </w:rPr>
        <w:t>orm</w:t>
      </w:r>
      <w:r w:rsidRPr="19537E33">
        <w:rPr>
          <w:rFonts w:ascii="Calibri Light" w:eastAsia="Calibri Light" w:hAnsi="Calibri Light" w:cs="Calibri Light"/>
        </w:rPr>
        <w:t xml:space="preserve"> and an error message will inform you about what is missing. If your Application Form has been properly completed, a pop-up message will ask you to confirm the submission or cancel the </w:t>
      </w:r>
      <w:r w:rsidR="6A6999C5" w:rsidRPr="19537E33">
        <w:rPr>
          <w:rFonts w:ascii="Calibri Light" w:eastAsia="Calibri Light" w:hAnsi="Calibri Light" w:cs="Calibri Light"/>
        </w:rPr>
        <w:t>choice</w:t>
      </w:r>
      <w:r w:rsidRPr="19537E33">
        <w:rPr>
          <w:rFonts w:ascii="Calibri Light" w:eastAsia="Calibri Light" w:hAnsi="Calibri Light" w:cs="Calibri Light"/>
        </w:rPr>
        <w:t>.</w:t>
      </w:r>
    </w:p>
    <w:p w14:paraId="5C4506E4" w14:textId="5E9F21D0" w:rsidR="0072059C" w:rsidRPr="00864D62" w:rsidRDefault="03BCA2E8" w:rsidP="006C392B">
      <w:pPr>
        <w:rPr>
          <w:rFonts w:ascii="Calibri Light" w:eastAsia="Calibri Light" w:hAnsi="Calibri Light" w:cs="Calibri Light"/>
        </w:rPr>
      </w:pPr>
      <w:r w:rsidRPr="19537E33">
        <w:rPr>
          <w:rFonts w:ascii="Calibri Light" w:eastAsia="Calibri Light" w:hAnsi="Calibri Light" w:cs="Calibri Light"/>
          <w:b/>
          <w:bCs/>
        </w:rPr>
        <w:t>To submit</w:t>
      </w:r>
      <w:r w:rsidRPr="19537E33">
        <w:rPr>
          <w:rFonts w:ascii="Calibri Light" w:eastAsia="Calibri Light" w:hAnsi="Calibri Light" w:cs="Calibri Light"/>
        </w:rPr>
        <w:t>, click “Submit” in the top-right corner of the page (scroll up if the button is not visible).</w:t>
      </w:r>
    </w:p>
    <w:sectPr w:rsidR="0072059C" w:rsidRPr="00864D62" w:rsidSect="00C60A9B">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C0BF0" w14:textId="77777777" w:rsidR="0017704B" w:rsidRPr="00E84A38" w:rsidRDefault="0017704B" w:rsidP="00F5755D">
      <w:r w:rsidRPr="00E84A38">
        <w:separator/>
      </w:r>
    </w:p>
  </w:endnote>
  <w:endnote w:type="continuationSeparator" w:id="0">
    <w:p w14:paraId="5D742CCF" w14:textId="77777777" w:rsidR="0017704B" w:rsidRPr="00E84A38" w:rsidRDefault="0017704B" w:rsidP="00F5755D">
      <w:r w:rsidRPr="00E84A38">
        <w:continuationSeparator/>
      </w:r>
    </w:p>
  </w:endnote>
  <w:endnote w:type="continuationNotice" w:id="1">
    <w:p w14:paraId="75AE2198" w14:textId="77777777" w:rsidR="0017704B" w:rsidRPr="00E84A38" w:rsidRDefault="00177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88DD" w14:textId="77777777" w:rsidR="00BB5CF5" w:rsidRPr="00E84A38" w:rsidRDefault="00BB5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73DF" w14:textId="77777777" w:rsidR="00BB5CF5" w:rsidRPr="00E84A38" w:rsidRDefault="00BB5C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281C" w14:textId="77777777" w:rsidR="00BB5CF5" w:rsidRPr="00E84A38" w:rsidRDefault="00BB5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AD5D" w14:textId="77777777" w:rsidR="0017704B" w:rsidRPr="00E84A38" w:rsidRDefault="0017704B" w:rsidP="00F5755D">
      <w:r w:rsidRPr="00E84A38">
        <w:separator/>
      </w:r>
    </w:p>
  </w:footnote>
  <w:footnote w:type="continuationSeparator" w:id="0">
    <w:p w14:paraId="112B15C3" w14:textId="77777777" w:rsidR="0017704B" w:rsidRPr="00E84A38" w:rsidRDefault="0017704B" w:rsidP="00F5755D">
      <w:r w:rsidRPr="00E84A38">
        <w:continuationSeparator/>
      </w:r>
    </w:p>
  </w:footnote>
  <w:footnote w:type="continuationNotice" w:id="1">
    <w:p w14:paraId="2A8D019C" w14:textId="77777777" w:rsidR="0017704B" w:rsidRPr="00E84A38" w:rsidRDefault="001770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4808" w14:textId="32BCB39D" w:rsidR="00BB5CF5" w:rsidRPr="00E84A38" w:rsidRDefault="00AA2194">
    <w:pPr>
      <w:pStyle w:val="Header"/>
    </w:pPr>
    <w:r>
      <w:pict w14:anchorId="176257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304376" o:spid="_x0000_s1029" type="#_x0000_t136" style="position:absolute;margin-left:0;margin-top:0;width:599.85pt;height:59.95pt;rotation:315;z-index:-251658240;mso-position-horizontal:center;mso-position-horizontal-relative:margin;mso-position-vertical:center;mso-position-vertical-relative:margin" o:allowincell="f" fillcolor="silver" stroked="f">
          <v:fill opacity=".5"/>
          <v:textpath style="font-family:&quot;Calibri&quot;;font-size:1pt" string="Example Only - Do Not Submi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CC43" w14:textId="545D588C" w:rsidR="00BB5CF5" w:rsidRPr="00E84A38" w:rsidRDefault="19537E33" w:rsidP="19537E33">
    <w:pPr>
      <w:pStyle w:val="Header"/>
      <w:jc w:val="right"/>
    </w:pPr>
    <w:r>
      <w:rPr>
        <w:noProof/>
      </w:rPr>
      <w:drawing>
        <wp:inline distT="0" distB="0" distL="0" distR="0" wp14:anchorId="22B6EE4F" wp14:editId="3E46A1CB">
          <wp:extent cx="1444877" cy="707197"/>
          <wp:effectExtent l="0" t="0" r="0" b="0"/>
          <wp:docPr id="19779968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96825" name=""/>
                  <pic:cNvPicPr/>
                </pic:nvPicPr>
                <pic:blipFill>
                  <a:blip r:embed="rId1">
                    <a:extLst>
                      <a:ext uri="{28A0092B-C50C-407E-A947-70E740481C1C}">
                        <a14:useLocalDpi xmlns:a14="http://schemas.microsoft.com/office/drawing/2010/main" val="0"/>
                      </a:ext>
                    </a:extLst>
                  </a:blip>
                  <a:stretch>
                    <a:fillRect/>
                  </a:stretch>
                </pic:blipFill>
                <pic:spPr>
                  <a:xfrm>
                    <a:off x="0" y="0"/>
                    <a:ext cx="1444877" cy="70719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E6A9" w14:textId="1B5F77E3" w:rsidR="00BB5CF5" w:rsidRPr="00E84A38" w:rsidRDefault="00AA2194">
    <w:pPr>
      <w:pStyle w:val="Header"/>
    </w:pPr>
    <w:r>
      <w:pict w14:anchorId="295ACC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304375" o:spid="_x0000_s1028" type="#_x0000_t136" style="position:absolute;margin-left:0;margin-top:0;width:599.85pt;height:59.95pt;rotation:315;z-index:-251658239;mso-position-horizontal:center;mso-position-horizontal-relative:margin;mso-position-vertical:center;mso-position-vertical-relative:margin" o:allowincell="f" fillcolor="silver" stroked="f">
          <v:fill opacity=".5"/>
          <v:textpath style="font-family:&quot;Calibri&quot;;font-size:1pt" string="Example Only - Do Not Submi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1Ny1t46Tl90TGR" int2:id="8jXG01b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33F9"/>
    <w:multiLevelType w:val="hybridMultilevel"/>
    <w:tmpl w:val="E6BEAE7C"/>
    <w:lvl w:ilvl="0" w:tplc="746825D0">
      <w:start w:val="1"/>
      <w:numFmt w:val="bullet"/>
      <w:lvlText w:val=""/>
      <w:lvlJc w:val="left"/>
      <w:pPr>
        <w:ind w:left="720" w:hanging="360"/>
      </w:pPr>
      <w:rPr>
        <w:rFonts w:ascii="Wingdings" w:hAnsi="Wingdings" w:hint="default"/>
      </w:rPr>
    </w:lvl>
    <w:lvl w:ilvl="1" w:tplc="0F5458BE">
      <w:start w:val="1"/>
      <w:numFmt w:val="bullet"/>
      <w:lvlText w:val="o"/>
      <w:lvlJc w:val="left"/>
      <w:pPr>
        <w:ind w:left="1440" w:hanging="360"/>
      </w:pPr>
      <w:rPr>
        <w:rFonts w:ascii="Courier New" w:hAnsi="Courier New" w:hint="default"/>
      </w:rPr>
    </w:lvl>
    <w:lvl w:ilvl="2" w:tplc="C92E8CCE">
      <w:start w:val="1"/>
      <w:numFmt w:val="bullet"/>
      <w:lvlText w:val=""/>
      <w:lvlJc w:val="left"/>
      <w:pPr>
        <w:ind w:left="2160" w:hanging="360"/>
      </w:pPr>
      <w:rPr>
        <w:rFonts w:ascii="Wingdings" w:hAnsi="Wingdings" w:hint="default"/>
      </w:rPr>
    </w:lvl>
    <w:lvl w:ilvl="3" w:tplc="414A15AE">
      <w:start w:val="1"/>
      <w:numFmt w:val="bullet"/>
      <w:lvlText w:val=""/>
      <w:lvlJc w:val="left"/>
      <w:pPr>
        <w:ind w:left="2880" w:hanging="360"/>
      </w:pPr>
      <w:rPr>
        <w:rFonts w:ascii="Symbol" w:hAnsi="Symbol" w:hint="default"/>
      </w:rPr>
    </w:lvl>
    <w:lvl w:ilvl="4" w:tplc="386A82F2">
      <w:start w:val="1"/>
      <w:numFmt w:val="bullet"/>
      <w:lvlText w:val="o"/>
      <w:lvlJc w:val="left"/>
      <w:pPr>
        <w:ind w:left="3600" w:hanging="360"/>
      </w:pPr>
      <w:rPr>
        <w:rFonts w:ascii="Courier New" w:hAnsi="Courier New" w:hint="default"/>
      </w:rPr>
    </w:lvl>
    <w:lvl w:ilvl="5" w:tplc="2158A59C">
      <w:start w:val="1"/>
      <w:numFmt w:val="bullet"/>
      <w:lvlText w:val=""/>
      <w:lvlJc w:val="left"/>
      <w:pPr>
        <w:ind w:left="4320" w:hanging="360"/>
      </w:pPr>
      <w:rPr>
        <w:rFonts w:ascii="Wingdings" w:hAnsi="Wingdings" w:hint="default"/>
      </w:rPr>
    </w:lvl>
    <w:lvl w:ilvl="6" w:tplc="EA8A568A">
      <w:start w:val="1"/>
      <w:numFmt w:val="bullet"/>
      <w:lvlText w:val=""/>
      <w:lvlJc w:val="left"/>
      <w:pPr>
        <w:ind w:left="5040" w:hanging="360"/>
      </w:pPr>
      <w:rPr>
        <w:rFonts w:ascii="Symbol" w:hAnsi="Symbol" w:hint="default"/>
      </w:rPr>
    </w:lvl>
    <w:lvl w:ilvl="7" w:tplc="4CB64644">
      <w:start w:val="1"/>
      <w:numFmt w:val="bullet"/>
      <w:lvlText w:val="o"/>
      <w:lvlJc w:val="left"/>
      <w:pPr>
        <w:ind w:left="5760" w:hanging="360"/>
      </w:pPr>
      <w:rPr>
        <w:rFonts w:ascii="Courier New" w:hAnsi="Courier New" w:hint="default"/>
      </w:rPr>
    </w:lvl>
    <w:lvl w:ilvl="8" w:tplc="EEEA3A78">
      <w:start w:val="1"/>
      <w:numFmt w:val="bullet"/>
      <w:lvlText w:val=""/>
      <w:lvlJc w:val="left"/>
      <w:pPr>
        <w:ind w:left="6480" w:hanging="360"/>
      </w:pPr>
      <w:rPr>
        <w:rFonts w:ascii="Wingdings" w:hAnsi="Wingdings" w:hint="default"/>
      </w:rPr>
    </w:lvl>
  </w:abstractNum>
  <w:abstractNum w:abstractNumId="1"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21E35"/>
    <w:multiLevelType w:val="hybridMultilevel"/>
    <w:tmpl w:val="9E4A05AA"/>
    <w:lvl w:ilvl="0" w:tplc="88849E38">
      <w:start w:val="1"/>
      <w:numFmt w:val="decimal"/>
      <w:lvlText w:val="•"/>
      <w:lvlJc w:val="left"/>
      <w:pPr>
        <w:ind w:left="720" w:hanging="360"/>
      </w:pPr>
    </w:lvl>
    <w:lvl w:ilvl="1" w:tplc="4D147ECC">
      <w:start w:val="1"/>
      <w:numFmt w:val="lowerLetter"/>
      <w:lvlText w:val="%2."/>
      <w:lvlJc w:val="left"/>
      <w:pPr>
        <w:ind w:left="1440" w:hanging="360"/>
      </w:pPr>
    </w:lvl>
    <w:lvl w:ilvl="2" w:tplc="DC1C9686">
      <w:start w:val="1"/>
      <w:numFmt w:val="lowerRoman"/>
      <w:lvlText w:val="%3."/>
      <w:lvlJc w:val="right"/>
      <w:pPr>
        <w:ind w:left="2160" w:hanging="180"/>
      </w:pPr>
    </w:lvl>
    <w:lvl w:ilvl="3" w:tplc="39CCA3F6">
      <w:start w:val="1"/>
      <w:numFmt w:val="decimal"/>
      <w:lvlText w:val="%4."/>
      <w:lvlJc w:val="left"/>
      <w:pPr>
        <w:ind w:left="2880" w:hanging="360"/>
      </w:pPr>
    </w:lvl>
    <w:lvl w:ilvl="4" w:tplc="BCFCC9F8">
      <w:start w:val="1"/>
      <w:numFmt w:val="lowerLetter"/>
      <w:lvlText w:val="%5."/>
      <w:lvlJc w:val="left"/>
      <w:pPr>
        <w:ind w:left="3600" w:hanging="360"/>
      </w:pPr>
    </w:lvl>
    <w:lvl w:ilvl="5" w:tplc="EB329CA4">
      <w:start w:val="1"/>
      <w:numFmt w:val="lowerRoman"/>
      <w:lvlText w:val="%6."/>
      <w:lvlJc w:val="right"/>
      <w:pPr>
        <w:ind w:left="4320" w:hanging="180"/>
      </w:pPr>
    </w:lvl>
    <w:lvl w:ilvl="6" w:tplc="AF46BCC2">
      <w:start w:val="1"/>
      <w:numFmt w:val="decimal"/>
      <w:lvlText w:val="%7."/>
      <w:lvlJc w:val="left"/>
      <w:pPr>
        <w:ind w:left="5040" w:hanging="360"/>
      </w:pPr>
    </w:lvl>
    <w:lvl w:ilvl="7" w:tplc="DAD486E6">
      <w:start w:val="1"/>
      <w:numFmt w:val="lowerLetter"/>
      <w:lvlText w:val="%8."/>
      <w:lvlJc w:val="left"/>
      <w:pPr>
        <w:ind w:left="5760" w:hanging="360"/>
      </w:pPr>
    </w:lvl>
    <w:lvl w:ilvl="8" w:tplc="B7326BE6">
      <w:start w:val="1"/>
      <w:numFmt w:val="lowerRoman"/>
      <w:lvlText w:val="%9."/>
      <w:lvlJc w:val="right"/>
      <w:pPr>
        <w:ind w:left="6480" w:hanging="180"/>
      </w:pPr>
    </w:lvl>
  </w:abstractNum>
  <w:abstractNum w:abstractNumId="3" w15:restartNumberingAfterBreak="0">
    <w:nsid w:val="03D06735"/>
    <w:multiLevelType w:val="hybridMultilevel"/>
    <w:tmpl w:val="DFAECC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8"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CF7AAD7"/>
    <w:multiLevelType w:val="hybridMultilevel"/>
    <w:tmpl w:val="676C1AF6"/>
    <w:lvl w:ilvl="0" w:tplc="C3B6C6B2">
      <w:start w:val="1"/>
      <w:numFmt w:val="bullet"/>
      <w:lvlText w:val=""/>
      <w:lvlJc w:val="left"/>
      <w:pPr>
        <w:ind w:left="720" w:hanging="360"/>
      </w:pPr>
      <w:rPr>
        <w:rFonts w:ascii="Symbol" w:hAnsi="Symbol" w:hint="default"/>
      </w:rPr>
    </w:lvl>
    <w:lvl w:ilvl="1" w:tplc="4E3A6B7C">
      <w:start w:val="1"/>
      <w:numFmt w:val="bullet"/>
      <w:lvlText w:val="o"/>
      <w:lvlJc w:val="left"/>
      <w:pPr>
        <w:ind w:left="1440" w:hanging="360"/>
      </w:pPr>
      <w:rPr>
        <w:rFonts w:ascii="Courier New" w:hAnsi="Courier New" w:hint="default"/>
      </w:rPr>
    </w:lvl>
    <w:lvl w:ilvl="2" w:tplc="053AD412">
      <w:start w:val="1"/>
      <w:numFmt w:val="bullet"/>
      <w:lvlText w:val=""/>
      <w:lvlJc w:val="left"/>
      <w:pPr>
        <w:ind w:left="2160" w:hanging="360"/>
      </w:pPr>
      <w:rPr>
        <w:rFonts w:ascii="Wingdings" w:hAnsi="Wingdings" w:hint="default"/>
      </w:rPr>
    </w:lvl>
    <w:lvl w:ilvl="3" w:tplc="5C662A06">
      <w:start w:val="1"/>
      <w:numFmt w:val="bullet"/>
      <w:lvlText w:val=""/>
      <w:lvlJc w:val="left"/>
      <w:pPr>
        <w:ind w:left="2880" w:hanging="360"/>
      </w:pPr>
      <w:rPr>
        <w:rFonts w:ascii="Symbol" w:hAnsi="Symbol" w:hint="default"/>
      </w:rPr>
    </w:lvl>
    <w:lvl w:ilvl="4" w:tplc="9BB02046">
      <w:start w:val="1"/>
      <w:numFmt w:val="bullet"/>
      <w:lvlText w:val="o"/>
      <w:lvlJc w:val="left"/>
      <w:pPr>
        <w:ind w:left="3600" w:hanging="360"/>
      </w:pPr>
      <w:rPr>
        <w:rFonts w:ascii="Courier New" w:hAnsi="Courier New" w:hint="default"/>
      </w:rPr>
    </w:lvl>
    <w:lvl w:ilvl="5" w:tplc="89C6088C">
      <w:start w:val="1"/>
      <w:numFmt w:val="bullet"/>
      <w:lvlText w:val=""/>
      <w:lvlJc w:val="left"/>
      <w:pPr>
        <w:ind w:left="4320" w:hanging="360"/>
      </w:pPr>
      <w:rPr>
        <w:rFonts w:ascii="Wingdings" w:hAnsi="Wingdings" w:hint="default"/>
      </w:rPr>
    </w:lvl>
    <w:lvl w:ilvl="6" w:tplc="32900A8A">
      <w:start w:val="1"/>
      <w:numFmt w:val="bullet"/>
      <w:lvlText w:val=""/>
      <w:lvlJc w:val="left"/>
      <w:pPr>
        <w:ind w:left="5040" w:hanging="360"/>
      </w:pPr>
      <w:rPr>
        <w:rFonts w:ascii="Symbol" w:hAnsi="Symbol" w:hint="default"/>
      </w:rPr>
    </w:lvl>
    <w:lvl w:ilvl="7" w:tplc="9B989828">
      <w:start w:val="1"/>
      <w:numFmt w:val="bullet"/>
      <w:lvlText w:val="o"/>
      <w:lvlJc w:val="left"/>
      <w:pPr>
        <w:ind w:left="5760" w:hanging="360"/>
      </w:pPr>
      <w:rPr>
        <w:rFonts w:ascii="Courier New" w:hAnsi="Courier New" w:hint="default"/>
      </w:rPr>
    </w:lvl>
    <w:lvl w:ilvl="8" w:tplc="BC14DE80">
      <w:start w:val="1"/>
      <w:numFmt w:val="bullet"/>
      <w:lvlText w:val=""/>
      <w:lvlJc w:val="left"/>
      <w:pPr>
        <w:ind w:left="6480" w:hanging="360"/>
      </w:pPr>
      <w:rPr>
        <w:rFonts w:ascii="Wingdings" w:hAnsi="Wingdings" w:hint="default"/>
      </w:rPr>
    </w:lvl>
  </w:abstractNum>
  <w:abstractNum w:abstractNumId="11" w15:restartNumberingAfterBreak="0">
    <w:nsid w:val="230FE0A2"/>
    <w:multiLevelType w:val="hybridMultilevel"/>
    <w:tmpl w:val="D65ADA30"/>
    <w:lvl w:ilvl="0" w:tplc="E8BCF104">
      <w:start w:val="1"/>
      <w:numFmt w:val="decimal"/>
      <w:lvlText w:val="%1."/>
      <w:lvlJc w:val="left"/>
      <w:pPr>
        <w:ind w:left="720" w:hanging="360"/>
      </w:pPr>
    </w:lvl>
    <w:lvl w:ilvl="1" w:tplc="B1B4E9E2">
      <w:start w:val="1"/>
      <w:numFmt w:val="lowerLetter"/>
      <w:lvlText w:val="%2."/>
      <w:lvlJc w:val="left"/>
      <w:pPr>
        <w:ind w:left="1440" w:hanging="360"/>
      </w:pPr>
    </w:lvl>
    <w:lvl w:ilvl="2" w:tplc="082CD89A">
      <w:start w:val="1"/>
      <w:numFmt w:val="lowerRoman"/>
      <w:lvlText w:val="%3."/>
      <w:lvlJc w:val="right"/>
      <w:pPr>
        <w:ind w:left="2160" w:hanging="180"/>
      </w:pPr>
    </w:lvl>
    <w:lvl w:ilvl="3" w:tplc="1688D030">
      <w:start w:val="1"/>
      <w:numFmt w:val="decimal"/>
      <w:lvlText w:val="%4."/>
      <w:lvlJc w:val="left"/>
      <w:pPr>
        <w:ind w:left="2880" w:hanging="360"/>
      </w:pPr>
    </w:lvl>
    <w:lvl w:ilvl="4" w:tplc="6AFE1A10">
      <w:start w:val="1"/>
      <w:numFmt w:val="lowerLetter"/>
      <w:lvlText w:val="%5."/>
      <w:lvlJc w:val="left"/>
      <w:pPr>
        <w:ind w:left="3600" w:hanging="360"/>
      </w:pPr>
    </w:lvl>
    <w:lvl w:ilvl="5" w:tplc="3F20F7CE">
      <w:start w:val="1"/>
      <w:numFmt w:val="lowerRoman"/>
      <w:lvlText w:val="%6."/>
      <w:lvlJc w:val="right"/>
      <w:pPr>
        <w:ind w:left="4320" w:hanging="180"/>
      </w:pPr>
    </w:lvl>
    <w:lvl w:ilvl="6" w:tplc="4418B252">
      <w:start w:val="1"/>
      <w:numFmt w:val="decimal"/>
      <w:lvlText w:val="%7."/>
      <w:lvlJc w:val="left"/>
      <w:pPr>
        <w:ind w:left="5040" w:hanging="360"/>
      </w:pPr>
    </w:lvl>
    <w:lvl w:ilvl="7" w:tplc="A27266AC">
      <w:start w:val="1"/>
      <w:numFmt w:val="lowerLetter"/>
      <w:lvlText w:val="%8."/>
      <w:lvlJc w:val="left"/>
      <w:pPr>
        <w:ind w:left="5760" w:hanging="360"/>
      </w:pPr>
    </w:lvl>
    <w:lvl w:ilvl="8" w:tplc="52922972">
      <w:start w:val="1"/>
      <w:numFmt w:val="lowerRoman"/>
      <w:lvlText w:val="%9."/>
      <w:lvlJc w:val="right"/>
      <w:pPr>
        <w:ind w:left="6480" w:hanging="180"/>
      </w:pPr>
    </w:lvl>
  </w:abstractNum>
  <w:abstractNum w:abstractNumId="12"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70BA99C"/>
    <w:multiLevelType w:val="hybridMultilevel"/>
    <w:tmpl w:val="5DF85872"/>
    <w:lvl w:ilvl="0" w:tplc="8F1EDF08">
      <w:start w:val="1"/>
      <w:numFmt w:val="bullet"/>
      <w:lvlText w:val=""/>
      <w:lvlJc w:val="left"/>
      <w:pPr>
        <w:ind w:left="720" w:hanging="360"/>
      </w:pPr>
      <w:rPr>
        <w:rFonts w:ascii="Symbol" w:hAnsi="Symbol" w:hint="default"/>
      </w:rPr>
    </w:lvl>
    <w:lvl w:ilvl="1" w:tplc="EBFA67D4">
      <w:start w:val="1"/>
      <w:numFmt w:val="bullet"/>
      <w:lvlText w:val="o"/>
      <w:lvlJc w:val="left"/>
      <w:pPr>
        <w:ind w:left="1440" w:hanging="360"/>
      </w:pPr>
      <w:rPr>
        <w:rFonts w:ascii="Courier New" w:hAnsi="Courier New" w:hint="default"/>
      </w:rPr>
    </w:lvl>
    <w:lvl w:ilvl="2" w:tplc="C56C3854">
      <w:start w:val="1"/>
      <w:numFmt w:val="bullet"/>
      <w:lvlText w:val=""/>
      <w:lvlJc w:val="left"/>
      <w:pPr>
        <w:ind w:left="2160" w:hanging="360"/>
      </w:pPr>
      <w:rPr>
        <w:rFonts w:ascii="Wingdings" w:hAnsi="Wingdings" w:hint="default"/>
      </w:rPr>
    </w:lvl>
    <w:lvl w:ilvl="3" w:tplc="818C6752">
      <w:start w:val="1"/>
      <w:numFmt w:val="bullet"/>
      <w:lvlText w:val=""/>
      <w:lvlJc w:val="left"/>
      <w:pPr>
        <w:ind w:left="2880" w:hanging="360"/>
      </w:pPr>
      <w:rPr>
        <w:rFonts w:ascii="Symbol" w:hAnsi="Symbol" w:hint="default"/>
      </w:rPr>
    </w:lvl>
    <w:lvl w:ilvl="4" w:tplc="4238C19E">
      <w:start w:val="1"/>
      <w:numFmt w:val="bullet"/>
      <w:lvlText w:val="o"/>
      <w:lvlJc w:val="left"/>
      <w:pPr>
        <w:ind w:left="3600" w:hanging="360"/>
      </w:pPr>
      <w:rPr>
        <w:rFonts w:ascii="Courier New" w:hAnsi="Courier New" w:hint="default"/>
      </w:rPr>
    </w:lvl>
    <w:lvl w:ilvl="5" w:tplc="6D829D3C">
      <w:start w:val="1"/>
      <w:numFmt w:val="bullet"/>
      <w:lvlText w:val=""/>
      <w:lvlJc w:val="left"/>
      <w:pPr>
        <w:ind w:left="4320" w:hanging="360"/>
      </w:pPr>
      <w:rPr>
        <w:rFonts w:ascii="Wingdings" w:hAnsi="Wingdings" w:hint="default"/>
      </w:rPr>
    </w:lvl>
    <w:lvl w:ilvl="6" w:tplc="71761BA2">
      <w:start w:val="1"/>
      <w:numFmt w:val="bullet"/>
      <w:lvlText w:val=""/>
      <w:lvlJc w:val="left"/>
      <w:pPr>
        <w:ind w:left="5040" w:hanging="360"/>
      </w:pPr>
      <w:rPr>
        <w:rFonts w:ascii="Symbol" w:hAnsi="Symbol" w:hint="default"/>
      </w:rPr>
    </w:lvl>
    <w:lvl w:ilvl="7" w:tplc="800CC25A">
      <w:start w:val="1"/>
      <w:numFmt w:val="bullet"/>
      <w:lvlText w:val="o"/>
      <w:lvlJc w:val="left"/>
      <w:pPr>
        <w:ind w:left="5760" w:hanging="360"/>
      </w:pPr>
      <w:rPr>
        <w:rFonts w:ascii="Courier New" w:hAnsi="Courier New" w:hint="default"/>
      </w:rPr>
    </w:lvl>
    <w:lvl w:ilvl="8" w:tplc="9F027DBE">
      <w:start w:val="1"/>
      <w:numFmt w:val="bullet"/>
      <w:lvlText w:val=""/>
      <w:lvlJc w:val="left"/>
      <w:pPr>
        <w:ind w:left="6480" w:hanging="360"/>
      </w:pPr>
      <w:rPr>
        <w:rFonts w:ascii="Wingdings" w:hAnsi="Wingdings" w:hint="default"/>
      </w:rPr>
    </w:lvl>
  </w:abstractNum>
  <w:abstractNum w:abstractNumId="14" w15:restartNumberingAfterBreak="0">
    <w:nsid w:val="2C30D259"/>
    <w:multiLevelType w:val="hybridMultilevel"/>
    <w:tmpl w:val="4230BCD4"/>
    <w:lvl w:ilvl="0" w:tplc="2000000F">
      <w:start w:val="1"/>
      <w:numFmt w:val="decimal"/>
      <w:lvlText w:val="%1."/>
      <w:lvlJc w:val="left"/>
      <w:pPr>
        <w:ind w:left="720" w:hanging="360"/>
      </w:pPr>
      <w:rPr>
        <w:rFonts w:hint="default"/>
      </w:rPr>
    </w:lvl>
    <w:lvl w:ilvl="1" w:tplc="1A78BDC2">
      <w:start w:val="1"/>
      <w:numFmt w:val="bullet"/>
      <w:lvlText w:val="o"/>
      <w:lvlJc w:val="left"/>
      <w:pPr>
        <w:ind w:left="1440" w:hanging="360"/>
      </w:pPr>
      <w:rPr>
        <w:rFonts w:ascii="Courier New" w:hAnsi="Courier New" w:hint="default"/>
      </w:rPr>
    </w:lvl>
    <w:lvl w:ilvl="2" w:tplc="6898ECD6">
      <w:start w:val="1"/>
      <w:numFmt w:val="bullet"/>
      <w:lvlText w:val=""/>
      <w:lvlJc w:val="left"/>
      <w:pPr>
        <w:ind w:left="2160" w:hanging="360"/>
      </w:pPr>
      <w:rPr>
        <w:rFonts w:ascii="Wingdings" w:hAnsi="Wingdings" w:hint="default"/>
      </w:rPr>
    </w:lvl>
    <w:lvl w:ilvl="3" w:tplc="53568C50">
      <w:start w:val="1"/>
      <w:numFmt w:val="bullet"/>
      <w:lvlText w:val=""/>
      <w:lvlJc w:val="left"/>
      <w:pPr>
        <w:ind w:left="2880" w:hanging="360"/>
      </w:pPr>
      <w:rPr>
        <w:rFonts w:ascii="Symbol" w:hAnsi="Symbol" w:hint="default"/>
      </w:rPr>
    </w:lvl>
    <w:lvl w:ilvl="4" w:tplc="4ABC79A8">
      <w:start w:val="1"/>
      <w:numFmt w:val="bullet"/>
      <w:lvlText w:val="o"/>
      <w:lvlJc w:val="left"/>
      <w:pPr>
        <w:ind w:left="3600" w:hanging="360"/>
      </w:pPr>
      <w:rPr>
        <w:rFonts w:ascii="Courier New" w:hAnsi="Courier New" w:hint="default"/>
      </w:rPr>
    </w:lvl>
    <w:lvl w:ilvl="5" w:tplc="BDD054BA">
      <w:start w:val="1"/>
      <w:numFmt w:val="bullet"/>
      <w:lvlText w:val=""/>
      <w:lvlJc w:val="left"/>
      <w:pPr>
        <w:ind w:left="4320" w:hanging="360"/>
      </w:pPr>
      <w:rPr>
        <w:rFonts w:ascii="Wingdings" w:hAnsi="Wingdings" w:hint="default"/>
      </w:rPr>
    </w:lvl>
    <w:lvl w:ilvl="6" w:tplc="BF78D422">
      <w:start w:val="1"/>
      <w:numFmt w:val="bullet"/>
      <w:lvlText w:val=""/>
      <w:lvlJc w:val="left"/>
      <w:pPr>
        <w:ind w:left="5040" w:hanging="360"/>
      </w:pPr>
      <w:rPr>
        <w:rFonts w:ascii="Symbol" w:hAnsi="Symbol" w:hint="default"/>
      </w:rPr>
    </w:lvl>
    <w:lvl w:ilvl="7" w:tplc="9AFAF718">
      <w:start w:val="1"/>
      <w:numFmt w:val="bullet"/>
      <w:lvlText w:val="o"/>
      <w:lvlJc w:val="left"/>
      <w:pPr>
        <w:ind w:left="5760" w:hanging="360"/>
      </w:pPr>
      <w:rPr>
        <w:rFonts w:ascii="Courier New" w:hAnsi="Courier New" w:hint="default"/>
      </w:rPr>
    </w:lvl>
    <w:lvl w:ilvl="8" w:tplc="DD6C067C">
      <w:start w:val="1"/>
      <w:numFmt w:val="bullet"/>
      <w:lvlText w:val=""/>
      <w:lvlJc w:val="left"/>
      <w:pPr>
        <w:ind w:left="6480" w:hanging="360"/>
      </w:pPr>
      <w:rPr>
        <w:rFonts w:ascii="Wingdings" w:hAnsi="Wingdings" w:hint="default"/>
      </w:rPr>
    </w:lvl>
  </w:abstractNum>
  <w:abstractNum w:abstractNumId="15"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8551BD"/>
    <w:multiLevelType w:val="hybridMultilevel"/>
    <w:tmpl w:val="2B780FBA"/>
    <w:lvl w:ilvl="0" w:tplc="9436436E">
      <w:start w:val="1"/>
      <w:numFmt w:val="bullet"/>
      <w:lvlText w:val=""/>
      <w:lvlJc w:val="left"/>
      <w:pPr>
        <w:ind w:left="720" w:hanging="360"/>
      </w:pPr>
      <w:rPr>
        <w:rFonts w:ascii="Wingdings" w:hAnsi="Wingdings" w:hint="default"/>
      </w:rPr>
    </w:lvl>
    <w:lvl w:ilvl="1" w:tplc="51E65B2E">
      <w:start w:val="1"/>
      <w:numFmt w:val="bullet"/>
      <w:lvlText w:val="o"/>
      <w:lvlJc w:val="left"/>
      <w:pPr>
        <w:ind w:left="1440" w:hanging="360"/>
      </w:pPr>
      <w:rPr>
        <w:rFonts w:ascii="Courier New" w:hAnsi="Courier New" w:hint="default"/>
      </w:rPr>
    </w:lvl>
    <w:lvl w:ilvl="2" w:tplc="8668AC7A">
      <w:start w:val="1"/>
      <w:numFmt w:val="bullet"/>
      <w:lvlText w:val=""/>
      <w:lvlJc w:val="left"/>
      <w:pPr>
        <w:ind w:left="2160" w:hanging="360"/>
      </w:pPr>
      <w:rPr>
        <w:rFonts w:ascii="Wingdings" w:hAnsi="Wingdings" w:hint="default"/>
      </w:rPr>
    </w:lvl>
    <w:lvl w:ilvl="3" w:tplc="58A400CA">
      <w:start w:val="1"/>
      <w:numFmt w:val="bullet"/>
      <w:lvlText w:val=""/>
      <w:lvlJc w:val="left"/>
      <w:pPr>
        <w:ind w:left="2880" w:hanging="360"/>
      </w:pPr>
      <w:rPr>
        <w:rFonts w:ascii="Symbol" w:hAnsi="Symbol" w:hint="default"/>
      </w:rPr>
    </w:lvl>
    <w:lvl w:ilvl="4" w:tplc="B0624586">
      <w:start w:val="1"/>
      <w:numFmt w:val="bullet"/>
      <w:lvlText w:val="o"/>
      <w:lvlJc w:val="left"/>
      <w:pPr>
        <w:ind w:left="3600" w:hanging="360"/>
      </w:pPr>
      <w:rPr>
        <w:rFonts w:ascii="Courier New" w:hAnsi="Courier New" w:hint="default"/>
      </w:rPr>
    </w:lvl>
    <w:lvl w:ilvl="5" w:tplc="B2B41FE4">
      <w:start w:val="1"/>
      <w:numFmt w:val="bullet"/>
      <w:lvlText w:val=""/>
      <w:lvlJc w:val="left"/>
      <w:pPr>
        <w:ind w:left="4320" w:hanging="360"/>
      </w:pPr>
      <w:rPr>
        <w:rFonts w:ascii="Wingdings" w:hAnsi="Wingdings" w:hint="default"/>
      </w:rPr>
    </w:lvl>
    <w:lvl w:ilvl="6" w:tplc="F8B624F6">
      <w:start w:val="1"/>
      <w:numFmt w:val="bullet"/>
      <w:lvlText w:val=""/>
      <w:lvlJc w:val="left"/>
      <w:pPr>
        <w:ind w:left="5040" w:hanging="360"/>
      </w:pPr>
      <w:rPr>
        <w:rFonts w:ascii="Symbol" w:hAnsi="Symbol" w:hint="default"/>
      </w:rPr>
    </w:lvl>
    <w:lvl w:ilvl="7" w:tplc="7C485DF0">
      <w:start w:val="1"/>
      <w:numFmt w:val="bullet"/>
      <w:lvlText w:val="o"/>
      <w:lvlJc w:val="left"/>
      <w:pPr>
        <w:ind w:left="5760" w:hanging="360"/>
      </w:pPr>
      <w:rPr>
        <w:rFonts w:ascii="Courier New" w:hAnsi="Courier New" w:hint="default"/>
      </w:rPr>
    </w:lvl>
    <w:lvl w:ilvl="8" w:tplc="12B28524">
      <w:start w:val="1"/>
      <w:numFmt w:val="bullet"/>
      <w:lvlText w:val=""/>
      <w:lvlJc w:val="left"/>
      <w:pPr>
        <w:ind w:left="6480" w:hanging="360"/>
      </w:pPr>
      <w:rPr>
        <w:rFonts w:ascii="Wingdings" w:hAnsi="Wingdings" w:hint="default"/>
      </w:rPr>
    </w:lvl>
  </w:abstractNum>
  <w:abstractNum w:abstractNumId="18"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C8734BD"/>
    <w:multiLevelType w:val="hybridMultilevel"/>
    <w:tmpl w:val="A8ECF27C"/>
    <w:lvl w:ilvl="0" w:tplc="3B9EA4E0">
      <w:start w:val="1"/>
      <w:numFmt w:val="upperLetter"/>
      <w:lvlText w:val="%1)"/>
      <w:lvlJc w:val="left"/>
      <w:pPr>
        <w:ind w:left="720" w:hanging="360"/>
      </w:pPr>
    </w:lvl>
    <w:lvl w:ilvl="1" w:tplc="AC548D9C">
      <w:start w:val="1"/>
      <w:numFmt w:val="lowerLetter"/>
      <w:lvlText w:val="%2."/>
      <w:lvlJc w:val="left"/>
      <w:pPr>
        <w:ind w:left="1440" w:hanging="360"/>
      </w:pPr>
    </w:lvl>
    <w:lvl w:ilvl="2" w:tplc="38209350">
      <w:start w:val="1"/>
      <w:numFmt w:val="lowerRoman"/>
      <w:lvlText w:val="%3."/>
      <w:lvlJc w:val="right"/>
      <w:pPr>
        <w:ind w:left="2160" w:hanging="180"/>
      </w:pPr>
    </w:lvl>
    <w:lvl w:ilvl="3" w:tplc="12D6D880">
      <w:start w:val="1"/>
      <w:numFmt w:val="decimal"/>
      <w:lvlText w:val="%4."/>
      <w:lvlJc w:val="left"/>
      <w:pPr>
        <w:ind w:left="2880" w:hanging="360"/>
      </w:pPr>
    </w:lvl>
    <w:lvl w:ilvl="4" w:tplc="1EEA6C40">
      <w:start w:val="1"/>
      <w:numFmt w:val="lowerLetter"/>
      <w:lvlText w:val="%5."/>
      <w:lvlJc w:val="left"/>
      <w:pPr>
        <w:ind w:left="3600" w:hanging="360"/>
      </w:pPr>
    </w:lvl>
    <w:lvl w:ilvl="5" w:tplc="4832125A">
      <w:start w:val="1"/>
      <w:numFmt w:val="lowerRoman"/>
      <w:lvlText w:val="%6."/>
      <w:lvlJc w:val="right"/>
      <w:pPr>
        <w:ind w:left="4320" w:hanging="180"/>
      </w:pPr>
    </w:lvl>
    <w:lvl w:ilvl="6" w:tplc="459AAF5E">
      <w:start w:val="1"/>
      <w:numFmt w:val="decimal"/>
      <w:lvlText w:val="%7."/>
      <w:lvlJc w:val="left"/>
      <w:pPr>
        <w:ind w:left="5040" w:hanging="360"/>
      </w:pPr>
    </w:lvl>
    <w:lvl w:ilvl="7" w:tplc="23DADD80">
      <w:start w:val="1"/>
      <w:numFmt w:val="lowerLetter"/>
      <w:lvlText w:val="%8."/>
      <w:lvlJc w:val="left"/>
      <w:pPr>
        <w:ind w:left="5760" w:hanging="360"/>
      </w:pPr>
    </w:lvl>
    <w:lvl w:ilvl="8" w:tplc="0AE69482">
      <w:start w:val="1"/>
      <w:numFmt w:val="lowerRoman"/>
      <w:lvlText w:val="%9."/>
      <w:lvlJc w:val="right"/>
      <w:pPr>
        <w:ind w:left="6480" w:hanging="180"/>
      </w:pPr>
    </w:lvl>
  </w:abstractNum>
  <w:abstractNum w:abstractNumId="22" w15:restartNumberingAfterBreak="0">
    <w:nsid w:val="3E9A26DA"/>
    <w:multiLevelType w:val="hybridMultilevel"/>
    <w:tmpl w:val="1A1641CE"/>
    <w:lvl w:ilvl="0" w:tplc="E7AA1BA6">
      <w:start w:val="1"/>
      <w:numFmt w:val="bullet"/>
      <w:lvlText w:val=""/>
      <w:lvlJc w:val="left"/>
      <w:pPr>
        <w:ind w:left="720" w:hanging="360"/>
      </w:pPr>
      <w:rPr>
        <w:rFonts w:ascii="Wingdings" w:hAnsi="Wingdings" w:hint="default"/>
      </w:rPr>
    </w:lvl>
    <w:lvl w:ilvl="1" w:tplc="05B2CEEA">
      <w:start w:val="1"/>
      <w:numFmt w:val="bullet"/>
      <w:lvlText w:val="o"/>
      <w:lvlJc w:val="left"/>
      <w:pPr>
        <w:ind w:left="1440" w:hanging="360"/>
      </w:pPr>
      <w:rPr>
        <w:rFonts w:ascii="Courier New" w:hAnsi="Courier New" w:hint="default"/>
      </w:rPr>
    </w:lvl>
    <w:lvl w:ilvl="2" w:tplc="8D601562">
      <w:start w:val="1"/>
      <w:numFmt w:val="bullet"/>
      <w:lvlText w:val=""/>
      <w:lvlJc w:val="left"/>
      <w:pPr>
        <w:ind w:left="2160" w:hanging="360"/>
      </w:pPr>
      <w:rPr>
        <w:rFonts w:ascii="Wingdings" w:hAnsi="Wingdings" w:hint="default"/>
      </w:rPr>
    </w:lvl>
    <w:lvl w:ilvl="3" w:tplc="A4223404">
      <w:start w:val="1"/>
      <w:numFmt w:val="bullet"/>
      <w:lvlText w:val=""/>
      <w:lvlJc w:val="left"/>
      <w:pPr>
        <w:ind w:left="2880" w:hanging="360"/>
      </w:pPr>
      <w:rPr>
        <w:rFonts w:ascii="Symbol" w:hAnsi="Symbol" w:hint="default"/>
      </w:rPr>
    </w:lvl>
    <w:lvl w:ilvl="4" w:tplc="DFF2C7AA">
      <w:start w:val="1"/>
      <w:numFmt w:val="bullet"/>
      <w:lvlText w:val="o"/>
      <w:lvlJc w:val="left"/>
      <w:pPr>
        <w:ind w:left="3600" w:hanging="360"/>
      </w:pPr>
      <w:rPr>
        <w:rFonts w:ascii="Courier New" w:hAnsi="Courier New" w:hint="default"/>
      </w:rPr>
    </w:lvl>
    <w:lvl w:ilvl="5" w:tplc="572827FA">
      <w:start w:val="1"/>
      <w:numFmt w:val="bullet"/>
      <w:lvlText w:val=""/>
      <w:lvlJc w:val="left"/>
      <w:pPr>
        <w:ind w:left="4320" w:hanging="360"/>
      </w:pPr>
      <w:rPr>
        <w:rFonts w:ascii="Wingdings" w:hAnsi="Wingdings" w:hint="default"/>
      </w:rPr>
    </w:lvl>
    <w:lvl w:ilvl="6" w:tplc="0EEA7F4C">
      <w:start w:val="1"/>
      <w:numFmt w:val="bullet"/>
      <w:lvlText w:val=""/>
      <w:lvlJc w:val="left"/>
      <w:pPr>
        <w:ind w:left="5040" w:hanging="360"/>
      </w:pPr>
      <w:rPr>
        <w:rFonts w:ascii="Symbol" w:hAnsi="Symbol" w:hint="default"/>
      </w:rPr>
    </w:lvl>
    <w:lvl w:ilvl="7" w:tplc="216A5072">
      <w:start w:val="1"/>
      <w:numFmt w:val="bullet"/>
      <w:lvlText w:val="o"/>
      <w:lvlJc w:val="left"/>
      <w:pPr>
        <w:ind w:left="5760" w:hanging="360"/>
      </w:pPr>
      <w:rPr>
        <w:rFonts w:ascii="Courier New" w:hAnsi="Courier New" w:hint="default"/>
      </w:rPr>
    </w:lvl>
    <w:lvl w:ilvl="8" w:tplc="91F4C3B6">
      <w:start w:val="1"/>
      <w:numFmt w:val="bullet"/>
      <w:lvlText w:val=""/>
      <w:lvlJc w:val="left"/>
      <w:pPr>
        <w:ind w:left="6480" w:hanging="360"/>
      </w:pPr>
      <w:rPr>
        <w:rFonts w:ascii="Wingdings" w:hAnsi="Wingdings" w:hint="default"/>
      </w:rPr>
    </w:lvl>
  </w:abstractNum>
  <w:abstractNum w:abstractNumId="23" w15:restartNumberingAfterBreak="0">
    <w:nsid w:val="4115D922"/>
    <w:multiLevelType w:val="hybridMultilevel"/>
    <w:tmpl w:val="12440CC0"/>
    <w:lvl w:ilvl="0" w:tplc="62724E2C">
      <w:start w:val="1"/>
      <w:numFmt w:val="bullet"/>
      <w:lvlText w:val=""/>
      <w:lvlJc w:val="left"/>
      <w:pPr>
        <w:ind w:left="720" w:hanging="360"/>
      </w:pPr>
      <w:rPr>
        <w:rFonts w:ascii="Wingdings" w:hAnsi="Wingdings" w:hint="default"/>
      </w:rPr>
    </w:lvl>
    <w:lvl w:ilvl="1" w:tplc="62245486">
      <w:start w:val="1"/>
      <w:numFmt w:val="bullet"/>
      <w:lvlText w:val="o"/>
      <w:lvlJc w:val="left"/>
      <w:pPr>
        <w:ind w:left="1440" w:hanging="360"/>
      </w:pPr>
      <w:rPr>
        <w:rFonts w:ascii="Courier New" w:hAnsi="Courier New" w:hint="default"/>
      </w:rPr>
    </w:lvl>
    <w:lvl w:ilvl="2" w:tplc="21669D9C">
      <w:start w:val="1"/>
      <w:numFmt w:val="bullet"/>
      <w:lvlText w:val=""/>
      <w:lvlJc w:val="left"/>
      <w:pPr>
        <w:ind w:left="2160" w:hanging="360"/>
      </w:pPr>
      <w:rPr>
        <w:rFonts w:ascii="Wingdings" w:hAnsi="Wingdings" w:hint="default"/>
      </w:rPr>
    </w:lvl>
    <w:lvl w:ilvl="3" w:tplc="E9668D3A">
      <w:start w:val="1"/>
      <w:numFmt w:val="bullet"/>
      <w:lvlText w:val=""/>
      <w:lvlJc w:val="left"/>
      <w:pPr>
        <w:ind w:left="2880" w:hanging="360"/>
      </w:pPr>
      <w:rPr>
        <w:rFonts w:ascii="Symbol" w:hAnsi="Symbol" w:hint="default"/>
      </w:rPr>
    </w:lvl>
    <w:lvl w:ilvl="4" w:tplc="575AB43E">
      <w:start w:val="1"/>
      <w:numFmt w:val="bullet"/>
      <w:lvlText w:val="o"/>
      <w:lvlJc w:val="left"/>
      <w:pPr>
        <w:ind w:left="3600" w:hanging="360"/>
      </w:pPr>
      <w:rPr>
        <w:rFonts w:ascii="Courier New" w:hAnsi="Courier New" w:hint="default"/>
      </w:rPr>
    </w:lvl>
    <w:lvl w:ilvl="5" w:tplc="5FA0D924">
      <w:start w:val="1"/>
      <w:numFmt w:val="bullet"/>
      <w:lvlText w:val=""/>
      <w:lvlJc w:val="left"/>
      <w:pPr>
        <w:ind w:left="4320" w:hanging="360"/>
      </w:pPr>
      <w:rPr>
        <w:rFonts w:ascii="Wingdings" w:hAnsi="Wingdings" w:hint="default"/>
      </w:rPr>
    </w:lvl>
    <w:lvl w:ilvl="6" w:tplc="DE9EE940">
      <w:start w:val="1"/>
      <w:numFmt w:val="bullet"/>
      <w:lvlText w:val=""/>
      <w:lvlJc w:val="left"/>
      <w:pPr>
        <w:ind w:left="5040" w:hanging="360"/>
      </w:pPr>
      <w:rPr>
        <w:rFonts w:ascii="Symbol" w:hAnsi="Symbol" w:hint="default"/>
      </w:rPr>
    </w:lvl>
    <w:lvl w:ilvl="7" w:tplc="D542F504">
      <w:start w:val="1"/>
      <w:numFmt w:val="bullet"/>
      <w:lvlText w:val="o"/>
      <w:lvlJc w:val="left"/>
      <w:pPr>
        <w:ind w:left="5760" w:hanging="360"/>
      </w:pPr>
      <w:rPr>
        <w:rFonts w:ascii="Courier New" w:hAnsi="Courier New" w:hint="default"/>
      </w:rPr>
    </w:lvl>
    <w:lvl w:ilvl="8" w:tplc="31EE00FC">
      <w:start w:val="1"/>
      <w:numFmt w:val="bullet"/>
      <w:lvlText w:val=""/>
      <w:lvlJc w:val="left"/>
      <w:pPr>
        <w:ind w:left="6480" w:hanging="360"/>
      </w:pPr>
      <w:rPr>
        <w:rFonts w:ascii="Wingdings" w:hAnsi="Wingdings" w:hint="default"/>
      </w:rPr>
    </w:lvl>
  </w:abstractNum>
  <w:abstractNum w:abstractNumId="24"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47357E57"/>
    <w:multiLevelType w:val="hybridMultilevel"/>
    <w:tmpl w:val="849A70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618719"/>
    <w:multiLevelType w:val="hybridMultilevel"/>
    <w:tmpl w:val="2646A296"/>
    <w:lvl w:ilvl="0" w:tplc="BBF06486">
      <w:start w:val="1"/>
      <w:numFmt w:val="bullet"/>
      <w:lvlText w:val="-"/>
      <w:lvlJc w:val="left"/>
      <w:pPr>
        <w:ind w:left="720" w:hanging="360"/>
      </w:pPr>
      <w:rPr>
        <w:rFonts w:ascii="Aptos" w:hAnsi="Aptos" w:hint="default"/>
      </w:rPr>
    </w:lvl>
    <w:lvl w:ilvl="1" w:tplc="E0189F46">
      <w:start w:val="1"/>
      <w:numFmt w:val="bullet"/>
      <w:lvlText w:val="o"/>
      <w:lvlJc w:val="left"/>
      <w:pPr>
        <w:ind w:left="1440" w:hanging="360"/>
      </w:pPr>
      <w:rPr>
        <w:rFonts w:ascii="Courier New" w:hAnsi="Courier New" w:hint="default"/>
      </w:rPr>
    </w:lvl>
    <w:lvl w:ilvl="2" w:tplc="B102186E">
      <w:start w:val="1"/>
      <w:numFmt w:val="bullet"/>
      <w:lvlText w:val=""/>
      <w:lvlJc w:val="left"/>
      <w:pPr>
        <w:ind w:left="2160" w:hanging="360"/>
      </w:pPr>
      <w:rPr>
        <w:rFonts w:ascii="Wingdings" w:hAnsi="Wingdings" w:hint="default"/>
      </w:rPr>
    </w:lvl>
    <w:lvl w:ilvl="3" w:tplc="891A4944">
      <w:start w:val="1"/>
      <w:numFmt w:val="bullet"/>
      <w:lvlText w:val=""/>
      <w:lvlJc w:val="left"/>
      <w:pPr>
        <w:ind w:left="2880" w:hanging="360"/>
      </w:pPr>
      <w:rPr>
        <w:rFonts w:ascii="Symbol" w:hAnsi="Symbol" w:hint="default"/>
      </w:rPr>
    </w:lvl>
    <w:lvl w:ilvl="4" w:tplc="425290EE">
      <w:start w:val="1"/>
      <w:numFmt w:val="bullet"/>
      <w:lvlText w:val="o"/>
      <w:lvlJc w:val="left"/>
      <w:pPr>
        <w:ind w:left="3600" w:hanging="360"/>
      </w:pPr>
      <w:rPr>
        <w:rFonts w:ascii="Courier New" w:hAnsi="Courier New" w:hint="default"/>
      </w:rPr>
    </w:lvl>
    <w:lvl w:ilvl="5" w:tplc="9DAE9172">
      <w:start w:val="1"/>
      <w:numFmt w:val="bullet"/>
      <w:lvlText w:val=""/>
      <w:lvlJc w:val="left"/>
      <w:pPr>
        <w:ind w:left="4320" w:hanging="360"/>
      </w:pPr>
      <w:rPr>
        <w:rFonts w:ascii="Wingdings" w:hAnsi="Wingdings" w:hint="default"/>
      </w:rPr>
    </w:lvl>
    <w:lvl w:ilvl="6" w:tplc="42A0549E">
      <w:start w:val="1"/>
      <w:numFmt w:val="bullet"/>
      <w:lvlText w:val=""/>
      <w:lvlJc w:val="left"/>
      <w:pPr>
        <w:ind w:left="5040" w:hanging="360"/>
      </w:pPr>
      <w:rPr>
        <w:rFonts w:ascii="Symbol" w:hAnsi="Symbol" w:hint="default"/>
      </w:rPr>
    </w:lvl>
    <w:lvl w:ilvl="7" w:tplc="83B407EA">
      <w:start w:val="1"/>
      <w:numFmt w:val="bullet"/>
      <w:lvlText w:val="o"/>
      <w:lvlJc w:val="left"/>
      <w:pPr>
        <w:ind w:left="5760" w:hanging="360"/>
      </w:pPr>
      <w:rPr>
        <w:rFonts w:ascii="Courier New" w:hAnsi="Courier New" w:hint="default"/>
      </w:rPr>
    </w:lvl>
    <w:lvl w:ilvl="8" w:tplc="FC26C504">
      <w:start w:val="1"/>
      <w:numFmt w:val="bullet"/>
      <w:lvlText w:val=""/>
      <w:lvlJc w:val="left"/>
      <w:pPr>
        <w:ind w:left="6480" w:hanging="360"/>
      </w:pPr>
      <w:rPr>
        <w:rFonts w:ascii="Wingdings" w:hAnsi="Wingdings" w:hint="default"/>
      </w:rPr>
    </w:lvl>
  </w:abstractNum>
  <w:abstractNum w:abstractNumId="28"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05C0EC"/>
    <w:multiLevelType w:val="hybridMultilevel"/>
    <w:tmpl w:val="36F26306"/>
    <w:lvl w:ilvl="0" w:tplc="D70A3BCC">
      <w:start w:val="1"/>
      <w:numFmt w:val="bullet"/>
      <w:lvlText w:val=""/>
      <w:lvlJc w:val="left"/>
      <w:pPr>
        <w:ind w:left="720" w:hanging="360"/>
      </w:pPr>
      <w:rPr>
        <w:rFonts w:ascii="Symbol" w:hAnsi="Symbol" w:hint="default"/>
      </w:rPr>
    </w:lvl>
    <w:lvl w:ilvl="1" w:tplc="2000000F">
      <w:start w:val="1"/>
      <w:numFmt w:val="decimal"/>
      <w:lvlText w:val="%2."/>
      <w:lvlJc w:val="left"/>
      <w:pPr>
        <w:ind w:left="1440" w:hanging="360"/>
      </w:pPr>
    </w:lvl>
    <w:lvl w:ilvl="2" w:tplc="C71026B6">
      <w:start w:val="1"/>
      <w:numFmt w:val="bullet"/>
      <w:lvlText w:val=""/>
      <w:lvlJc w:val="left"/>
      <w:pPr>
        <w:ind w:left="2160" w:hanging="360"/>
      </w:pPr>
      <w:rPr>
        <w:rFonts w:ascii="Wingdings" w:hAnsi="Wingdings" w:hint="default"/>
      </w:rPr>
    </w:lvl>
    <w:lvl w:ilvl="3" w:tplc="7A2A07A4">
      <w:start w:val="1"/>
      <w:numFmt w:val="bullet"/>
      <w:lvlText w:val=""/>
      <w:lvlJc w:val="left"/>
      <w:pPr>
        <w:ind w:left="2880" w:hanging="360"/>
      </w:pPr>
      <w:rPr>
        <w:rFonts w:ascii="Symbol" w:hAnsi="Symbol" w:hint="default"/>
      </w:rPr>
    </w:lvl>
    <w:lvl w:ilvl="4" w:tplc="8E7A7A38">
      <w:start w:val="1"/>
      <w:numFmt w:val="bullet"/>
      <w:lvlText w:val="o"/>
      <w:lvlJc w:val="left"/>
      <w:pPr>
        <w:ind w:left="3600" w:hanging="360"/>
      </w:pPr>
      <w:rPr>
        <w:rFonts w:ascii="Courier New" w:hAnsi="Courier New" w:hint="default"/>
      </w:rPr>
    </w:lvl>
    <w:lvl w:ilvl="5" w:tplc="3238E6E8">
      <w:start w:val="1"/>
      <w:numFmt w:val="bullet"/>
      <w:lvlText w:val=""/>
      <w:lvlJc w:val="left"/>
      <w:pPr>
        <w:ind w:left="4320" w:hanging="360"/>
      </w:pPr>
      <w:rPr>
        <w:rFonts w:ascii="Wingdings" w:hAnsi="Wingdings" w:hint="default"/>
      </w:rPr>
    </w:lvl>
    <w:lvl w:ilvl="6" w:tplc="E63C0F7A">
      <w:start w:val="1"/>
      <w:numFmt w:val="bullet"/>
      <w:lvlText w:val=""/>
      <w:lvlJc w:val="left"/>
      <w:pPr>
        <w:ind w:left="5040" w:hanging="360"/>
      </w:pPr>
      <w:rPr>
        <w:rFonts w:ascii="Symbol" w:hAnsi="Symbol" w:hint="default"/>
      </w:rPr>
    </w:lvl>
    <w:lvl w:ilvl="7" w:tplc="16BA1E72">
      <w:start w:val="1"/>
      <w:numFmt w:val="bullet"/>
      <w:lvlText w:val="o"/>
      <w:lvlJc w:val="left"/>
      <w:pPr>
        <w:ind w:left="5760" w:hanging="360"/>
      </w:pPr>
      <w:rPr>
        <w:rFonts w:ascii="Courier New" w:hAnsi="Courier New" w:hint="default"/>
      </w:rPr>
    </w:lvl>
    <w:lvl w:ilvl="8" w:tplc="6A80249E">
      <w:start w:val="1"/>
      <w:numFmt w:val="bullet"/>
      <w:lvlText w:val=""/>
      <w:lvlJc w:val="left"/>
      <w:pPr>
        <w:ind w:left="6480" w:hanging="360"/>
      </w:pPr>
      <w:rPr>
        <w:rFonts w:ascii="Wingdings" w:hAnsi="Wingdings" w:hint="default"/>
      </w:rPr>
    </w:lvl>
  </w:abstractNum>
  <w:abstractNum w:abstractNumId="30" w15:restartNumberingAfterBreak="0">
    <w:nsid w:val="54A4587E"/>
    <w:multiLevelType w:val="hybridMultilevel"/>
    <w:tmpl w:val="4DF898BC"/>
    <w:lvl w:ilvl="0" w:tplc="746825D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4" w15:restartNumberingAfterBreak="0">
    <w:nsid w:val="5BB75848"/>
    <w:multiLevelType w:val="hybridMultilevel"/>
    <w:tmpl w:val="CC72C4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36"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436788"/>
    <w:multiLevelType w:val="hybridMultilevel"/>
    <w:tmpl w:val="B3043396"/>
    <w:lvl w:ilvl="0" w:tplc="67082224">
      <w:start w:val="1"/>
      <w:numFmt w:val="bullet"/>
      <w:lvlText w:val=""/>
      <w:lvlJc w:val="left"/>
      <w:pPr>
        <w:ind w:left="720" w:hanging="360"/>
      </w:pPr>
      <w:rPr>
        <w:rFonts w:ascii="Symbol" w:hAnsi="Symbol" w:hint="default"/>
      </w:rPr>
    </w:lvl>
    <w:lvl w:ilvl="1" w:tplc="10EC985A">
      <w:start w:val="1"/>
      <w:numFmt w:val="bullet"/>
      <w:lvlText w:val="o"/>
      <w:lvlJc w:val="left"/>
      <w:pPr>
        <w:ind w:left="1440" w:hanging="360"/>
      </w:pPr>
      <w:rPr>
        <w:rFonts w:ascii="&quot;Courier New&quot;" w:hAnsi="&quot;Courier New&quot;" w:hint="default"/>
      </w:rPr>
    </w:lvl>
    <w:lvl w:ilvl="2" w:tplc="3188B1B0">
      <w:start w:val="1"/>
      <w:numFmt w:val="bullet"/>
      <w:lvlText w:val=""/>
      <w:lvlJc w:val="left"/>
      <w:pPr>
        <w:ind w:left="2160" w:hanging="360"/>
      </w:pPr>
      <w:rPr>
        <w:rFonts w:ascii="Wingdings" w:hAnsi="Wingdings" w:hint="default"/>
      </w:rPr>
    </w:lvl>
    <w:lvl w:ilvl="3" w:tplc="2D127878">
      <w:start w:val="1"/>
      <w:numFmt w:val="bullet"/>
      <w:lvlText w:val=""/>
      <w:lvlJc w:val="left"/>
      <w:pPr>
        <w:ind w:left="2880" w:hanging="360"/>
      </w:pPr>
      <w:rPr>
        <w:rFonts w:ascii="Symbol" w:hAnsi="Symbol" w:hint="default"/>
      </w:rPr>
    </w:lvl>
    <w:lvl w:ilvl="4" w:tplc="0ABC3D22">
      <w:start w:val="1"/>
      <w:numFmt w:val="bullet"/>
      <w:lvlText w:val="o"/>
      <w:lvlJc w:val="left"/>
      <w:pPr>
        <w:ind w:left="3600" w:hanging="360"/>
      </w:pPr>
      <w:rPr>
        <w:rFonts w:ascii="Courier New" w:hAnsi="Courier New" w:hint="default"/>
      </w:rPr>
    </w:lvl>
    <w:lvl w:ilvl="5" w:tplc="D1A0A5E0">
      <w:start w:val="1"/>
      <w:numFmt w:val="bullet"/>
      <w:lvlText w:val=""/>
      <w:lvlJc w:val="left"/>
      <w:pPr>
        <w:ind w:left="4320" w:hanging="360"/>
      </w:pPr>
      <w:rPr>
        <w:rFonts w:ascii="Wingdings" w:hAnsi="Wingdings" w:hint="default"/>
      </w:rPr>
    </w:lvl>
    <w:lvl w:ilvl="6" w:tplc="334A0154">
      <w:start w:val="1"/>
      <w:numFmt w:val="bullet"/>
      <w:lvlText w:val=""/>
      <w:lvlJc w:val="left"/>
      <w:pPr>
        <w:ind w:left="5040" w:hanging="360"/>
      </w:pPr>
      <w:rPr>
        <w:rFonts w:ascii="Symbol" w:hAnsi="Symbol" w:hint="default"/>
      </w:rPr>
    </w:lvl>
    <w:lvl w:ilvl="7" w:tplc="38B01240">
      <w:start w:val="1"/>
      <w:numFmt w:val="bullet"/>
      <w:lvlText w:val="o"/>
      <w:lvlJc w:val="left"/>
      <w:pPr>
        <w:ind w:left="5760" w:hanging="360"/>
      </w:pPr>
      <w:rPr>
        <w:rFonts w:ascii="Courier New" w:hAnsi="Courier New" w:hint="default"/>
      </w:rPr>
    </w:lvl>
    <w:lvl w:ilvl="8" w:tplc="727436C6">
      <w:start w:val="1"/>
      <w:numFmt w:val="bullet"/>
      <w:lvlText w:val=""/>
      <w:lvlJc w:val="left"/>
      <w:pPr>
        <w:ind w:left="6480" w:hanging="360"/>
      </w:pPr>
      <w:rPr>
        <w:rFonts w:ascii="Wingdings" w:hAnsi="Wingdings" w:hint="default"/>
      </w:rPr>
    </w:lvl>
  </w:abstractNum>
  <w:abstractNum w:abstractNumId="39" w15:restartNumberingAfterBreak="0">
    <w:nsid w:val="66174612"/>
    <w:multiLevelType w:val="hybridMultilevel"/>
    <w:tmpl w:val="B0786AAC"/>
    <w:lvl w:ilvl="0" w:tplc="B3763118">
      <w:start w:val="1"/>
      <w:numFmt w:val="bullet"/>
      <w:lvlText w:val="-"/>
      <w:lvlJc w:val="left"/>
      <w:pPr>
        <w:ind w:left="720" w:hanging="360"/>
      </w:pPr>
      <w:rPr>
        <w:rFonts w:ascii="Symbol" w:hAnsi="Symbol" w:hint="default"/>
      </w:rPr>
    </w:lvl>
    <w:lvl w:ilvl="1" w:tplc="F3C464B0">
      <w:start w:val="1"/>
      <w:numFmt w:val="bullet"/>
      <w:lvlText w:val="o"/>
      <w:lvlJc w:val="left"/>
      <w:pPr>
        <w:ind w:left="1440" w:hanging="360"/>
      </w:pPr>
      <w:rPr>
        <w:rFonts w:ascii="Courier New" w:hAnsi="Courier New" w:hint="default"/>
      </w:rPr>
    </w:lvl>
    <w:lvl w:ilvl="2" w:tplc="54B64DF2">
      <w:start w:val="1"/>
      <w:numFmt w:val="bullet"/>
      <w:lvlText w:val=""/>
      <w:lvlJc w:val="left"/>
      <w:pPr>
        <w:ind w:left="2160" w:hanging="360"/>
      </w:pPr>
      <w:rPr>
        <w:rFonts w:ascii="Wingdings" w:hAnsi="Wingdings" w:hint="default"/>
      </w:rPr>
    </w:lvl>
    <w:lvl w:ilvl="3" w:tplc="C9428834">
      <w:start w:val="1"/>
      <w:numFmt w:val="bullet"/>
      <w:lvlText w:val=""/>
      <w:lvlJc w:val="left"/>
      <w:pPr>
        <w:ind w:left="2880" w:hanging="360"/>
      </w:pPr>
      <w:rPr>
        <w:rFonts w:ascii="Symbol" w:hAnsi="Symbol" w:hint="default"/>
      </w:rPr>
    </w:lvl>
    <w:lvl w:ilvl="4" w:tplc="A16E66B2">
      <w:start w:val="1"/>
      <w:numFmt w:val="bullet"/>
      <w:lvlText w:val="o"/>
      <w:lvlJc w:val="left"/>
      <w:pPr>
        <w:ind w:left="3600" w:hanging="360"/>
      </w:pPr>
      <w:rPr>
        <w:rFonts w:ascii="Courier New" w:hAnsi="Courier New" w:hint="default"/>
      </w:rPr>
    </w:lvl>
    <w:lvl w:ilvl="5" w:tplc="52480260">
      <w:start w:val="1"/>
      <w:numFmt w:val="bullet"/>
      <w:lvlText w:val=""/>
      <w:lvlJc w:val="left"/>
      <w:pPr>
        <w:ind w:left="4320" w:hanging="360"/>
      </w:pPr>
      <w:rPr>
        <w:rFonts w:ascii="Wingdings" w:hAnsi="Wingdings" w:hint="default"/>
      </w:rPr>
    </w:lvl>
    <w:lvl w:ilvl="6" w:tplc="8ABCF07E">
      <w:start w:val="1"/>
      <w:numFmt w:val="bullet"/>
      <w:lvlText w:val=""/>
      <w:lvlJc w:val="left"/>
      <w:pPr>
        <w:ind w:left="5040" w:hanging="360"/>
      </w:pPr>
      <w:rPr>
        <w:rFonts w:ascii="Symbol" w:hAnsi="Symbol" w:hint="default"/>
      </w:rPr>
    </w:lvl>
    <w:lvl w:ilvl="7" w:tplc="CE52C04A">
      <w:start w:val="1"/>
      <w:numFmt w:val="bullet"/>
      <w:lvlText w:val="o"/>
      <w:lvlJc w:val="left"/>
      <w:pPr>
        <w:ind w:left="5760" w:hanging="360"/>
      </w:pPr>
      <w:rPr>
        <w:rFonts w:ascii="Courier New" w:hAnsi="Courier New" w:hint="default"/>
      </w:rPr>
    </w:lvl>
    <w:lvl w:ilvl="8" w:tplc="68643228">
      <w:start w:val="1"/>
      <w:numFmt w:val="bullet"/>
      <w:lvlText w:val=""/>
      <w:lvlJc w:val="left"/>
      <w:pPr>
        <w:ind w:left="6480" w:hanging="360"/>
      </w:pPr>
      <w:rPr>
        <w:rFonts w:ascii="Wingdings" w:hAnsi="Wingdings" w:hint="default"/>
      </w:rPr>
    </w:lvl>
  </w:abstractNum>
  <w:abstractNum w:abstractNumId="40"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83D7EB5"/>
    <w:multiLevelType w:val="hybridMultilevel"/>
    <w:tmpl w:val="7272DD2A"/>
    <w:lvl w:ilvl="0" w:tplc="4554FDDC">
      <w:start w:val="1"/>
      <w:numFmt w:val="bullet"/>
      <w:lvlText w:val="o"/>
      <w:lvlJc w:val="left"/>
      <w:pPr>
        <w:ind w:left="1068" w:hanging="360"/>
      </w:pPr>
      <w:rPr>
        <w:rFonts w:ascii="Courier New" w:hAnsi="Courier New" w:hint="default"/>
      </w:rPr>
    </w:lvl>
    <w:lvl w:ilvl="1" w:tplc="7E585A8E">
      <w:start w:val="1"/>
      <w:numFmt w:val="bullet"/>
      <w:lvlText w:val="o"/>
      <w:lvlJc w:val="left"/>
      <w:pPr>
        <w:ind w:left="1788" w:hanging="360"/>
      </w:pPr>
      <w:rPr>
        <w:rFonts w:ascii="Courier New" w:hAnsi="Courier New" w:hint="default"/>
      </w:rPr>
    </w:lvl>
    <w:lvl w:ilvl="2" w:tplc="4EBACAFA">
      <w:start w:val="1"/>
      <w:numFmt w:val="bullet"/>
      <w:lvlText w:val=""/>
      <w:lvlJc w:val="left"/>
      <w:pPr>
        <w:ind w:left="2508" w:hanging="360"/>
      </w:pPr>
      <w:rPr>
        <w:rFonts w:ascii="Wingdings" w:hAnsi="Wingdings" w:hint="default"/>
      </w:rPr>
    </w:lvl>
    <w:lvl w:ilvl="3" w:tplc="9272A140">
      <w:start w:val="1"/>
      <w:numFmt w:val="bullet"/>
      <w:lvlText w:val=""/>
      <w:lvlJc w:val="left"/>
      <w:pPr>
        <w:ind w:left="3228" w:hanging="360"/>
      </w:pPr>
      <w:rPr>
        <w:rFonts w:ascii="Symbol" w:hAnsi="Symbol" w:hint="default"/>
      </w:rPr>
    </w:lvl>
    <w:lvl w:ilvl="4" w:tplc="A2CC07D4">
      <w:start w:val="1"/>
      <w:numFmt w:val="bullet"/>
      <w:lvlText w:val="o"/>
      <w:lvlJc w:val="left"/>
      <w:pPr>
        <w:ind w:left="3948" w:hanging="360"/>
      </w:pPr>
      <w:rPr>
        <w:rFonts w:ascii="Courier New" w:hAnsi="Courier New" w:hint="default"/>
      </w:rPr>
    </w:lvl>
    <w:lvl w:ilvl="5" w:tplc="A952356E">
      <w:start w:val="1"/>
      <w:numFmt w:val="bullet"/>
      <w:lvlText w:val=""/>
      <w:lvlJc w:val="left"/>
      <w:pPr>
        <w:ind w:left="4668" w:hanging="360"/>
      </w:pPr>
      <w:rPr>
        <w:rFonts w:ascii="Wingdings" w:hAnsi="Wingdings" w:hint="default"/>
      </w:rPr>
    </w:lvl>
    <w:lvl w:ilvl="6" w:tplc="0D3C258A">
      <w:start w:val="1"/>
      <w:numFmt w:val="bullet"/>
      <w:lvlText w:val=""/>
      <w:lvlJc w:val="left"/>
      <w:pPr>
        <w:ind w:left="5388" w:hanging="360"/>
      </w:pPr>
      <w:rPr>
        <w:rFonts w:ascii="Symbol" w:hAnsi="Symbol" w:hint="default"/>
      </w:rPr>
    </w:lvl>
    <w:lvl w:ilvl="7" w:tplc="98B037DC">
      <w:start w:val="1"/>
      <w:numFmt w:val="bullet"/>
      <w:lvlText w:val="o"/>
      <w:lvlJc w:val="left"/>
      <w:pPr>
        <w:ind w:left="6108" w:hanging="360"/>
      </w:pPr>
      <w:rPr>
        <w:rFonts w:ascii="Courier New" w:hAnsi="Courier New" w:hint="default"/>
      </w:rPr>
    </w:lvl>
    <w:lvl w:ilvl="8" w:tplc="44EED7F4">
      <w:start w:val="1"/>
      <w:numFmt w:val="bullet"/>
      <w:lvlText w:val=""/>
      <w:lvlJc w:val="left"/>
      <w:pPr>
        <w:ind w:left="6828" w:hanging="360"/>
      </w:pPr>
      <w:rPr>
        <w:rFonts w:ascii="Wingdings" w:hAnsi="Wingdings" w:hint="default"/>
      </w:rPr>
    </w:lvl>
  </w:abstractNum>
  <w:abstractNum w:abstractNumId="42"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15:restartNumberingAfterBreak="0">
    <w:nsid w:val="6ED22331"/>
    <w:multiLevelType w:val="hybridMultilevel"/>
    <w:tmpl w:val="E8B88EF8"/>
    <w:lvl w:ilvl="0" w:tplc="35708598">
      <w:start w:val="1"/>
      <w:numFmt w:val="bullet"/>
      <w:lvlText w:val=""/>
      <w:lvlJc w:val="left"/>
      <w:pPr>
        <w:ind w:left="720" w:hanging="360"/>
      </w:pPr>
      <w:rPr>
        <w:rFonts w:ascii="Symbol" w:hAnsi="Symbol" w:hint="default"/>
      </w:rPr>
    </w:lvl>
    <w:lvl w:ilvl="1" w:tplc="B6AED090">
      <w:start w:val="1"/>
      <w:numFmt w:val="bullet"/>
      <w:lvlText w:val="o"/>
      <w:lvlJc w:val="left"/>
      <w:pPr>
        <w:ind w:left="1440" w:hanging="360"/>
      </w:pPr>
      <w:rPr>
        <w:rFonts w:ascii="Courier New" w:hAnsi="Courier New" w:hint="default"/>
      </w:rPr>
    </w:lvl>
    <w:lvl w:ilvl="2" w:tplc="C5CA6992">
      <w:start w:val="1"/>
      <w:numFmt w:val="bullet"/>
      <w:lvlText w:val=""/>
      <w:lvlJc w:val="left"/>
      <w:pPr>
        <w:ind w:left="2160" w:hanging="360"/>
      </w:pPr>
      <w:rPr>
        <w:rFonts w:ascii="Wingdings" w:hAnsi="Wingdings" w:hint="default"/>
      </w:rPr>
    </w:lvl>
    <w:lvl w:ilvl="3" w:tplc="975E5D10">
      <w:start w:val="1"/>
      <w:numFmt w:val="bullet"/>
      <w:lvlText w:val=""/>
      <w:lvlJc w:val="left"/>
      <w:pPr>
        <w:ind w:left="2880" w:hanging="360"/>
      </w:pPr>
      <w:rPr>
        <w:rFonts w:ascii="Symbol" w:hAnsi="Symbol" w:hint="default"/>
      </w:rPr>
    </w:lvl>
    <w:lvl w:ilvl="4" w:tplc="87D0D028">
      <w:start w:val="1"/>
      <w:numFmt w:val="bullet"/>
      <w:lvlText w:val="o"/>
      <w:lvlJc w:val="left"/>
      <w:pPr>
        <w:ind w:left="3600" w:hanging="360"/>
      </w:pPr>
      <w:rPr>
        <w:rFonts w:ascii="Courier New" w:hAnsi="Courier New" w:hint="default"/>
      </w:rPr>
    </w:lvl>
    <w:lvl w:ilvl="5" w:tplc="3FA6532C">
      <w:start w:val="1"/>
      <w:numFmt w:val="bullet"/>
      <w:lvlText w:val=""/>
      <w:lvlJc w:val="left"/>
      <w:pPr>
        <w:ind w:left="4320" w:hanging="360"/>
      </w:pPr>
      <w:rPr>
        <w:rFonts w:ascii="Wingdings" w:hAnsi="Wingdings" w:hint="default"/>
      </w:rPr>
    </w:lvl>
    <w:lvl w:ilvl="6" w:tplc="474467BA">
      <w:start w:val="1"/>
      <w:numFmt w:val="bullet"/>
      <w:lvlText w:val=""/>
      <w:lvlJc w:val="left"/>
      <w:pPr>
        <w:ind w:left="5040" w:hanging="360"/>
      </w:pPr>
      <w:rPr>
        <w:rFonts w:ascii="Symbol" w:hAnsi="Symbol" w:hint="default"/>
      </w:rPr>
    </w:lvl>
    <w:lvl w:ilvl="7" w:tplc="EC74D9FE">
      <w:start w:val="1"/>
      <w:numFmt w:val="bullet"/>
      <w:lvlText w:val="o"/>
      <w:lvlJc w:val="left"/>
      <w:pPr>
        <w:ind w:left="5760" w:hanging="360"/>
      </w:pPr>
      <w:rPr>
        <w:rFonts w:ascii="Courier New" w:hAnsi="Courier New" w:hint="default"/>
      </w:rPr>
    </w:lvl>
    <w:lvl w:ilvl="8" w:tplc="7D02125C">
      <w:start w:val="1"/>
      <w:numFmt w:val="bullet"/>
      <w:lvlText w:val=""/>
      <w:lvlJc w:val="left"/>
      <w:pPr>
        <w:ind w:left="6480" w:hanging="360"/>
      </w:pPr>
      <w:rPr>
        <w:rFonts w:ascii="Wingdings" w:hAnsi="Wingdings" w:hint="default"/>
      </w:rPr>
    </w:lvl>
  </w:abstractNum>
  <w:abstractNum w:abstractNumId="44"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75E6C5"/>
    <w:multiLevelType w:val="hybridMultilevel"/>
    <w:tmpl w:val="4ECAFB86"/>
    <w:lvl w:ilvl="0" w:tplc="0F64C560">
      <w:start w:val="1"/>
      <w:numFmt w:val="bullet"/>
      <w:lvlText w:val=""/>
      <w:lvlJc w:val="left"/>
      <w:pPr>
        <w:ind w:left="720" w:hanging="360"/>
      </w:pPr>
      <w:rPr>
        <w:rFonts w:ascii="Symbol" w:hAnsi="Symbol" w:hint="default"/>
      </w:rPr>
    </w:lvl>
    <w:lvl w:ilvl="1" w:tplc="99E442AC">
      <w:start w:val="1"/>
      <w:numFmt w:val="bullet"/>
      <w:lvlText w:val="o"/>
      <w:lvlJc w:val="left"/>
      <w:pPr>
        <w:ind w:left="1440" w:hanging="360"/>
      </w:pPr>
      <w:rPr>
        <w:rFonts w:ascii="Courier New" w:hAnsi="Courier New" w:hint="default"/>
      </w:rPr>
    </w:lvl>
    <w:lvl w:ilvl="2" w:tplc="4D2A9DE4">
      <w:start w:val="1"/>
      <w:numFmt w:val="bullet"/>
      <w:lvlText w:val=""/>
      <w:lvlJc w:val="left"/>
      <w:pPr>
        <w:ind w:left="2160" w:hanging="360"/>
      </w:pPr>
      <w:rPr>
        <w:rFonts w:ascii="Wingdings" w:hAnsi="Wingdings" w:hint="default"/>
      </w:rPr>
    </w:lvl>
    <w:lvl w:ilvl="3" w:tplc="C6A0A0B4">
      <w:start w:val="1"/>
      <w:numFmt w:val="bullet"/>
      <w:lvlText w:val=""/>
      <w:lvlJc w:val="left"/>
      <w:pPr>
        <w:ind w:left="2880" w:hanging="360"/>
      </w:pPr>
      <w:rPr>
        <w:rFonts w:ascii="Symbol" w:hAnsi="Symbol" w:hint="default"/>
      </w:rPr>
    </w:lvl>
    <w:lvl w:ilvl="4" w:tplc="B874C8C2">
      <w:start w:val="1"/>
      <w:numFmt w:val="bullet"/>
      <w:lvlText w:val="o"/>
      <w:lvlJc w:val="left"/>
      <w:pPr>
        <w:ind w:left="3600" w:hanging="360"/>
      </w:pPr>
      <w:rPr>
        <w:rFonts w:ascii="Courier New" w:hAnsi="Courier New" w:hint="default"/>
      </w:rPr>
    </w:lvl>
    <w:lvl w:ilvl="5" w:tplc="50702FBC">
      <w:start w:val="1"/>
      <w:numFmt w:val="bullet"/>
      <w:lvlText w:val=""/>
      <w:lvlJc w:val="left"/>
      <w:pPr>
        <w:ind w:left="4320" w:hanging="360"/>
      </w:pPr>
      <w:rPr>
        <w:rFonts w:ascii="Wingdings" w:hAnsi="Wingdings" w:hint="default"/>
      </w:rPr>
    </w:lvl>
    <w:lvl w:ilvl="6" w:tplc="C4BAC10A">
      <w:start w:val="1"/>
      <w:numFmt w:val="bullet"/>
      <w:lvlText w:val=""/>
      <w:lvlJc w:val="left"/>
      <w:pPr>
        <w:ind w:left="5040" w:hanging="360"/>
      </w:pPr>
      <w:rPr>
        <w:rFonts w:ascii="Symbol" w:hAnsi="Symbol" w:hint="default"/>
      </w:rPr>
    </w:lvl>
    <w:lvl w:ilvl="7" w:tplc="22FEB94C">
      <w:start w:val="1"/>
      <w:numFmt w:val="bullet"/>
      <w:lvlText w:val="o"/>
      <w:lvlJc w:val="left"/>
      <w:pPr>
        <w:ind w:left="5760" w:hanging="360"/>
      </w:pPr>
      <w:rPr>
        <w:rFonts w:ascii="Courier New" w:hAnsi="Courier New" w:hint="default"/>
      </w:rPr>
    </w:lvl>
    <w:lvl w:ilvl="8" w:tplc="43E05C02">
      <w:start w:val="1"/>
      <w:numFmt w:val="bullet"/>
      <w:lvlText w:val=""/>
      <w:lvlJc w:val="left"/>
      <w:pPr>
        <w:ind w:left="6480" w:hanging="360"/>
      </w:pPr>
      <w:rPr>
        <w:rFonts w:ascii="Wingdings" w:hAnsi="Wingdings" w:hint="default"/>
      </w:rPr>
    </w:lvl>
  </w:abstractNum>
  <w:num w:numId="1" w16cid:durableId="169947993">
    <w:abstractNumId w:val="11"/>
  </w:num>
  <w:num w:numId="2" w16cid:durableId="440077484">
    <w:abstractNumId w:val="14"/>
  </w:num>
  <w:num w:numId="3" w16cid:durableId="1695771024">
    <w:abstractNumId w:val="41"/>
  </w:num>
  <w:num w:numId="4" w16cid:durableId="1109087440">
    <w:abstractNumId w:val="22"/>
  </w:num>
  <w:num w:numId="5" w16cid:durableId="691104917">
    <w:abstractNumId w:val="13"/>
  </w:num>
  <w:num w:numId="6" w16cid:durableId="1532525127">
    <w:abstractNumId w:val="29"/>
  </w:num>
  <w:num w:numId="7" w16cid:durableId="754398378">
    <w:abstractNumId w:val="0"/>
  </w:num>
  <w:num w:numId="8" w16cid:durableId="977999669">
    <w:abstractNumId w:val="23"/>
  </w:num>
  <w:num w:numId="9" w16cid:durableId="647589248">
    <w:abstractNumId w:val="17"/>
  </w:num>
  <w:num w:numId="10" w16cid:durableId="2092896000">
    <w:abstractNumId w:val="27"/>
  </w:num>
  <w:num w:numId="11" w16cid:durableId="723989429">
    <w:abstractNumId w:val="28"/>
  </w:num>
  <w:num w:numId="12" w16cid:durableId="327252934">
    <w:abstractNumId w:val="20"/>
  </w:num>
  <w:num w:numId="13" w16cid:durableId="522325869">
    <w:abstractNumId w:val="5"/>
  </w:num>
  <w:num w:numId="14" w16cid:durableId="1187905942">
    <w:abstractNumId w:val="24"/>
  </w:num>
  <w:num w:numId="15" w16cid:durableId="144204922">
    <w:abstractNumId w:val="40"/>
  </w:num>
  <w:num w:numId="16" w16cid:durableId="252977953">
    <w:abstractNumId w:val="47"/>
  </w:num>
  <w:num w:numId="17" w16cid:durableId="318313688">
    <w:abstractNumId w:val="44"/>
  </w:num>
  <w:num w:numId="18" w16cid:durableId="638266394">
    <w:abstractNumId w:val="32"/>
  </w:num>
  <w:num w:numId="19" w16cid:durableId="1227909505">
    <w:abstractNumId w:val="37"/>
  </w:num>
  <w:num w:numId="20" w16cid:durableId="1038354492">
    <w:abstractNumId w:val="25"/>
  </w:num>
  <w:num w:numId="21" w16cid:durableId="1046102922">
    <w:abstractNumId w:val="42"/>
  </w:num>
  <w:num w:numId="22" w16cid:durableId="1262685997">
    <w:abstractNumId w:val="12"/>
  </w:num>
  <w:num w:numId="23" w16cid:durableId="1227570078">
    <w:abstractNumId w:val="16"/>
  </w:num>
  <w:num w:numId="24" w16cid:durableId="436364087">
    <w:abstractNumId w:val="31"/>
  </w:num>
  <w:num w:numId="25" w16cid:durableId="1520198573">
    <w:abstractNumId w:val="45"/>
  </w:num>
  <w:num w:numId="26" w16cid:durableId="1933971772">
    <w:abstractNumId w:val="1"/>
  </w:num>
  <w:num w:numId="27" w16cid:durableId="1022514923">
    <w:abstractNumId w:val="18"/>
  </w:num>
  <w:num w:numId="28" w16cid:durableId="537275167">
    <w:abstractNumId w:val="6"/>
  </w:num>
  <w:num w:numId="29" w16cid:durableId="7959515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1946629">
    <w:abstractNumId w:val="35"/>
  </w:num>
  <w:num w:numId="31" w16cid:durableId="8699248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50327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90609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50739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1617165">
    <w:abstractNumId w:val="7"/>
  </w:num>
  <w:num w:numId="36" w16cid:durableId="2091925111">
    <w:abstractNumId w:val="4"/>
  </w:num>
  <w:num w:numId="37" w16cid:durableId="11808957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6995270">
    <w:abstractNumId w:val="33"/>
  </w:num>
  <w:num w:numId="39" w16cid:durableId="1690645462">
    <w:abstractNumId w:val="3"/>
  </w:num>
  <w:num w:numId="40" w16cid:durableId="2027369642">
    <w:abstractNumId w:val="34"/>
  </w:num>
  <w:num w:numId="41" w16cid:durableId="1185368509">
    <w:abstractNumId w:val="21"/>
  </w:num>
  <w:num w:numId="42" w16cid:durableId="1546142152">
    <w:abstractNumId w:val="38"/>
  </w:num>
  <w:num w:numId="43" w16cid:durableId="1109079530">
    <w:abstractNumId w:val="43"/>
  </w:num>
  <w:num w:numId="44" w16cid:durableId="172114655">
    <w:abstractNumId w:val="39"/>
  </w:num>
  <w:num w:numId="45" w16cid:durableId="1604220986">
    <w:abstractNumId w:val="48"/>
  </w:num>
  <w:num w:numId="46" w16cid:durableId="1236358675">
    <w:abstractNumId w:val="10"/>
  </w:num>
  <w:num w:numId="47" w16cid:durableId="791896898">
    <w:abstractNumId w:val="2"/>
  </w:num>
  <w:num w:numId="48" w16cid:durableId="232587455">
    <w:abstractNumId w:val="30"/>
  </w:num>
  <w:num w:numId="49" w16cid:durableId="6605430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5E45E5"/>
    <w:rsid w:val="00000110"/>
    <w:rsid w:val="0000042A"/>
    <w:rsid w:val="00002102"/>
    <w:rsid w:val="00006909"/>
    <w:rsid w:val="00012236"/>
    <w:rsid w:val="00015818"/>
    <w:rsid w:val="00016C97"/>
    <w:rsid w:val="000211F5"/>
    <w:rsid w:val="000218DB"/>
    <w:rsid w:val="00025A18"/>
    <w:rsid w:val="00031993"/>
    <w:rsid w:val="00032DFF"/>
    <w:rsid w:val="00050F68"/>
    <w:rsid w:val="00056CCE"/>
    <w:rsid w:val="00073ADA"/>
    <w:rsid w:val="00075432"/>
    <w:rsid w:val="00090133"/>
    <w:rsid w:val="000919F3"/>
    <w:rsid w:val="0009423A"/>
    <w:rsid w:val="0009684D"/>
    <w:rsid w:val="000976E7"/>
    <w:rsid w:val="000A457B"/>
    <w:rsid w:val="000A5CD9"/>
    <w:rsid w:val="000B5144"/>
    <w:rsid w:val="000C3082"/>
    <w:rsid w:val="000C7A9F"/>
    <w:rsid w:val="000D24E8"/>
    <w:rsid w:val="000D7C8C"/>
    <w:rsid w:val="000E1178"/>
    <w:rsid w:val="000E2AFA"/>
    <w:rsid w:val="000E59EB"/>
    <w:rsid w:val="000E62BA"/>
    <w:rsid w:val="000E6E76"/>
    <w:rsid w:val="000F63F9"/>
    <w:rsid w:val="00102CA4"/>
    <w:rsid w:val="00103782"/>
    <w:rsid w:val="00113204"/>
    <w:rsid w:val="001257DA"/>
    <w:rsid w:val="00125E89"/>
    <w:rsid w:val="00131283"/>
    <w:rsid w:val="00132AB2"/>
    <w:rsid w:val="00135720"/>
    <w:rsid w:val="00140BD8"/>
    <w:rsid w:val="00145F6D"/>
    <w:rsid w:val="00151558"/>
    <w:rsid w:val="00151EC1"/>
    <w:rsid w:val="00154A19"/>
    <w:rsid w:val="0015548C"/>
    <w:rsid w:val="001618FC"/>
    <w:rsid w:val="00165A5E"/>
    <w:rsid w:val="00170795"/>
    <w:rsid w:val="001725FE"/>
    <w:rsid w:val="0017260B"/>
    <w:rsid w:val="0017621E"/>
    <w:rsid w:val="00176C18"/>
    <w:rsid w:val="0017704B"/>
    <w:rsid w:val="0018130A"/>
    <w:rsid w:val="00182479"/>
    <w:rsid w:val="00186972"/>
    <w:rsid w:val="001918F0"/>
    <w:rsid w:val="00193130"/>
    <w:rsid w:val="001968A9"/>
    <w:rsid w:val="00196EC4"/>
    <w:rsid w:val="001A071C"/>
    <w:rsid w:val="001A0A0F"/>
    <w:rsid w:val="001A2785"/>
    <w:rsid w:val="001A6058"/>
    <w:rsid w:val="001B2CDD"/>
    <w:rsid w:val="001C115C"/>
    <w:rsid w:val="001C5E5E"/>
    <w:rsid w:val="001D638E"/>
    <w:rsid w:val="001D6BA5"/>
    <w:rsid w:val="001E0D45"/>
    <w:rsid w:val="001E1D56"/>
    <w:rsid w:val="001E22FD"/>
    <w:rsid w:val="001E28FC"/>
    <w:rsid w:val="001E49F7"/>
    <w:rsid w:val="001E4FBF"/>
    <w:rsid w:val="001F0A95"/>
    <w:rsid w:val="001F3E95"/>
    <w:rsid w:val="001F6441"/>
    <w:rsid w:val="001F7055"/>
    <w:rsid w:val="00203CDC"/>
    <w:rsid w:val="00203F96"/>
    <w:rsid w:val="00206E10"/>
    <w:rsid w:val="00207344"/>
    <w:rsid w:val="00210C32"/>
    <w:rsid w:val="00217F2E"/>
    <w:rsid w:val="00221514"/>
    <w:rsid w:val="00221CF2"/>
    <w:rsid w:val="002265EA"/>
    <w:rsid w:val="00226C26"/>
    <w:rsid w:val="0023489B"/>
    <w:rsid w:val="00235AA2"/>
    <w:rsid w:val="002377AF"/>
    <w:rsid w:val="00244112"/>
    <w:rsid w:val="00255BC8"/>
    <w:rsid w:val="00257F1F"/>
    <w:rsid w:val="002647AE"/>
    <w:rsid w:val="002664A9"/>
    <w:rsid w:val="0026700F"/>
    <w:rsid w:val="002703CA"/>
    <w:rsid w:val="00282E13"/>
    <w:rsid w:val="00284648"/>
    <w:rsid w:val="00290196"/>
    <w:rsid w:val="002A035D"/>
    <w:rsid w:val="002A1406"/>
    <w:rsid w:val="002A1DBE"/>
    <w:rsid w:val="002A496B"/>
    <w:rsid w:val="002B0631"/>
    <w:rsid w:val="002B064C"/>
    <w:rsid w:val="002B1874"/>
    <w:rsid w:val="002B55A4"/>
    <w:rsid w:val="002B6246"/>
    <w:rsid w:val="002B7D1F"/>
    <w:rsid w:val="002C0F1E"/>
    <w:rsid w:val="002C384D"/>
    <w:rsid w:val="002E24EA"/>
    <w:rsid w:val="002E2BD2"/>
    <w:rsid w:val="002E4C04"/>
    <w:rsid w:val="002E6CFF"/>
    <w:rsid w:val="002E7611"/>
    <w:rsid w:val="002F18E6"/>
    <w:rsid w:val="002F4A14"/>
    <w:rsid w:val="00312D99"/>
    <w:rsid w:val="00313193"/>
    <w:rsid w:val="00316A63"/>
    <w:rsid w:val="00317969"/>
    <w:rsid w:val="00317CA4"/>
    <w:rsid w:val="00323F79"/>
    <w:rsid w:val="003271D4"/>
    <w:rsid w:val="0032733F"/>
    <w:rsid w:val="00331A78"/>
    <w:rsid w:val="00334917"/>
    <w:rsid w:val="003373A3"/>
    <w:rsid w:val="00342C23"/>
    <w:rsid w:val="00344164"/>
    <w:rsid w:val="00344B1F"/>
    <w:rsid w:val="003500F8"/>
    <w:rsid w:val="00353098"/>
    <w:rsid w:val="0035472A"/>
    <w:rsid w:val="003605B6"/>
    <w:rsid w:val="00363E41"/>
    <w:rsid w:val="003666F7"/>
    <w:rsid w:val="00367D74"/>
    <w:rsid w:val="003709D5"/>
    <w:rsid w:val="003751A0"/>
    <w:rsid w:val="00385EB8"/>
    <w:rsid w:val="003904A0"/>
    <w:rsid w:val="00396567"/>
    <w:rsid w:val="00397423"/>
    <w:rsid w:val="003975DF"/>
    <w:rsid w:val="003A0C37"/>
    <w:rsid w:val="003A1883"/>
    <w:rsid w:val="003A3457"/>
    <w:rsid w:val="003A56FE"/>
    <w:rsid w:val="003A735B"/>
    <w:rsid w:val="003B4788"/>
    <w:rsid w:val="003B7C9B"/>
    <w:rsid w:val="003C6BFB"/>
    <w:rsid w:val="003D12A0"/>
    <w:rsid w:val="003D1A6C"/>
    <w:rsid w:val="003D7042"/>
    <w:rsid w:val="003E1264"/>
    <w:rsid w:val="003E1E7B"/>
    <w:rsid w:val="003E4CEA"/>
    <w:rsid w:val="003F2FCD"/>
    <w:rsid w:val="003F32A7"/>
    <w:rsid w:val="003F399F"/>
    <w:rsid w:val="003F3BB5"/>
    <w:rsid w:val="004110AF"/>
    <w:rsid w:val="0041185A"/>
    <w:rsid w:val="00413B9D"/>
    <w:rsid w:val="00416AA9"/>
    <w:rsid w:val="004260A3"/>
    <w:rsid w:val="00430A69"/>
    <w:rsid w:val="00431BF5"/>
    <w:rsid w:val="00436D1B"/>
    <w:rsid w:val="00446A3D"/>
    <w:rsid w:val="00460360"/>
    <w:rsid w:val="00463161"/>
    <w:rsid w:val="004724F5"/>
    <w:rsid w:val="0047307E"/>
    <w:rsid w:val="00473BB4"/>
    <w:rsid w:val="004764B1"/>
    <w:rsid w:val="00482DC5"/>
    <w:rsid w:val="004860DE"/>
    <w:rsid w:val="0049046F"/>
    <w:rsid w:val="00492C7A"/>
    <w:rsid w:val="0049356B"/>
    <w:rsid w:val="004957E9"/>
    <w:rsid w:val="00497924"/>
    <w:rsid w:val="00497EB9"/>
    <w:rsid w:val="004A0F5A"/>
    <w:rsid w:val="004A2228"/>
    <w:rsid w:val="004A2B83"/>
    <w:rsid w:val="004A47E5"/>
    <w:rsid w:val="004A76AA"/>
    <w:rsid w:val="004C225C"/>
    <w:rsid w:val="004C2D0A"/>
    <w:rsid w:val="004C4472"/>
    <w:rsid w:val="004D1DEE"/>
    <w:rsid w:val="004E2393"/>
    <w:rsid w:val="004E2BA0"/>
    <w:rsid w:val="004E6B7D"/>
    <w:rsid w:val="004E7722"/>
    <w:rsid w:val="004E7A39"/>
    <w:rsid w:val="004E7DCA"/>
    <w:rsid w:val="004F0253"/>
    <w:rsid w:val="004F1840"/>
    <w:rsid w:val="004F7EA6"/>
    <w:rsid w:val="005064CF"/>
    <w:rsid w:val="00506A3D"/>
    <w:rsid w:val="0051284B"/>
    <w:rsid w:val="00512B68"/>
    <w:rsid w:val="00514499"/>
    <w:rsid w:val="005161BF"/>
    <w:rsid w:val="00521201"/>
    <w:rsid w:val="0052640D"/>
    <w:rsid w:val="0052662E"/>
    <w:rsid w:val="005274E4"/>
    <w:rsid w:val="00532AE5"/>
    <w:rsid w:val="00534FB0"/>
    <w:rsid w:val="00536F58"/>
    <w:rsid w:val="00541A1A"/>
    <w:rsid w:val="00547DB4"/>
    <w:rsid w:val="00550FFB"/>
    <w:rsid w:val="00552AFC"/>
    <w:rsid w:val="00554580"/>
    <w:rsid w:val="005616AC"/>
    <w:rsid w:val="0056207B"/>
    <w:rsid w:val="00563229"/>
    <w:rsid w:val="00564886"/>
    <w:rsid w:val="0057024A"/>
    <w:rsid w:val="00570EDA"/>
    <w:rsid w:val="005718C1"/>
    <w:rsid w:val="00574BE6"/>
    <w:rsid w:val="0057503E"/>
    <w:rsid w:val="00576174"/>
    <w:rsid w:val="0057693B"/>
    <w:rsid w:val="00583618"/>
    <w:rsid w:val="005843CA"/>
    <w:rsid w:val="00586FFF"/>
    <w:rsid w:val="00590BA6"/>
    <w:rsid w:val="005A023F"/>
    <w:rsid w:val="005A2246"/>
    <w:rsid w:val="005A3256"/>
    <w:rsid w:val="005A332E"/>
    <w:rsid w:val="005A4B19"/>
    <w:rsid w:val="005A6686"/>
    <w:rsid w:val="005B6BB3"/>
    <w:rsid w:val="005C103D"/>
    <w:rsid w:val="005C2395"/>
    <w:rsid w:val="005C2FDD"/>
    <w:rsid w:val="005C35B0"/>
    <w:rsid w:val="005C7B0C"/>
    <w:rsid w:val="005D1311"/>
    <w:rsid w:val="005D36C8"/>
    <w:rsid w:val="005D6C62"/>
    <w:rsid w:val="005D7921"/>
    <w:rsid w:val="005E45E5"/>
    <w:rsid w:val="005E47CE"/>
    <w:rsid w:val="005F3F83"/>
    <w:rsid w:val="005F66B1"/>
    <w:rsid w:val="00603818"/>
    <w:rsid w:val="006079BB"/>
    <w:rsid w:val="006206B7"/>
    <w:rsid w:val="00623280"/>
    <w:rsid w:val="00624720"/>
    <w:rsid w:val="00624F09"/>
    <w:rsid w:val="00627BF3"/>
    <w:rsid w:val="00630937"/>
    <w:rsid w:val="00632AC8"/>
    <w:rsid w:val="006334B0"/>
    <w:rsid w:val="006337D7"/>
    <w:rsid w:val="006350E8"/>
    <w:rsid w:val="00640927"/>
    <w:rsid w:val="00645373"/>
    <w:rsid w:val="00651EFB"/>
    <w:rsid w:val="00653A64"/>
    <w:rsid w:val="00653D17"/>
    <w:rsid w:val="006572E1"/>
    <w:rsid w:val="0066473D"/>
    <w:rsid w:val="0066512E"/>
    <w:rsid w:val="00666155"/>
    <w:rsid w:val="00671C87"/>
    <w:rsid w:val="0067353A"/>
    <w:rsid w:val="00677168"/>
    <w:rsid w:val="00677B71"/>
    <w:rsid w:val="006830A6"/>
    <w:rsid w:val="00684196"/>
    <w:rsid w:val="00685D65"/>
    <w:rsid w:val="006909A8"/>
    <w:rsid w:val="00694C9C"/>
    <w:rsid w:val="006A0A05"/>
    <w:rsid w:val="006A523A"/>
    <w:rsid w:val="006B08F1"/>
    <w:rsid w:val="006B1194"/>
    <w:rsid w:val="006B1347"/>
    <w:rsid w:val="006B1EEC"/>
    <w:rsid w:val="006B607E"/>
    <w:rsid w:val="006C392B"/>
    <w:rsid w:val="006D6C5B"/>
    <w:rsid w:val="006E2E5C"/>
    <w:rsid w:val="006E4D5E"/>
    <w:rsid w:val="006E5141"/>
    <w:rsid w:val="006E8DA0"/>
    <w:rsid w:val="006F111C"/>
    <w:rsid w:val="006F16BF"/>
    <w:rsid w:val="006F18E9"/>
    <w:rsid w:val="006F3BD1"/>
    <w:rsid w:val="006F5EF3"/>
    <w:rsid w:val="006F63AC"/>
    <w:rsid w:val="006F79F2"/>
    <w:rsid w:val="006F7D3B"/>
    <w:rsid w:val="00700C77"/>
    <w:rsid w:val="007043BB"/>
    <w:rsid w:val="00712B1C"/>
    <w:rsid w:val="0071610F"/>
    <w:rsid w:val="0071640B"/>
    <w:rsid w:val="0072050A"/>
    <w:rsid w:val="0072059C"/>
    <w:rsid w:val="007215F8"/>
    <w:rsid w:val="007221DB"/>
    <w:rsid w:val="00722CB7"/>
    <w:rsid w:val="00726B02"/>
    <w:rsid w:val="00736E35"/>
    <w:rsid w:val="00737EE6"/>
    <w:rsid w:val="007404B3"/>
    <w:rsid w:val="007415B3"/>
    <w:rsid w:val="007443AE"/>
    <w:rsid w:val="00746500"/>
    <w:rsid w:val="007473FD"/>
    <w:rsid w:val="007506F8"/>
    <w:rsid w:val="00755AB8"/>
    <w:rsid w:val="00762784"/>
    <w:rsid w:val="00766860"/>
    <w:rsid w:val="0076C88C"/>
    <w:rsid w:val="00771180"/>
    <w:rsid w:val="00777D00"/>
    <w:rsid w:val="00781E6D"/>
    <w:rsid w:val="00784A39"/>
    <w:rsid w:val="00785D9D"/>
    <w:rsid w:val="00793797"/>
    <w:rsid w:val="0079516C"/>
    <w:rsid w:val="00796A8D"/>
    <w:rsid w:val="007B566B"/>
    <w:rsid w:val="007B56D5"/>
    <w:rsid w:val="007B59DC"/>
    <w:rsid w:val="007C0DDE"/>
    <w:rsid w:val="007C4D46"/>
    <w:rsid w:val="007D1AE4"/>
    <w:rsid w:val="007D2528"/>
    <w:rsid w:val="007E21AB"/>
    <w:rsid w:val="007E465F"/>
    <w:rsid w:val="007E70E8"/>
    <w:rsid w:val="007E783B"/>
    <w:rsid w:val="007F1369"/>
    <w:rsid w:val="007F19F9"/>
    <w:rsid w:val="007F32A5"/>
    <w:rsid w:val="007F34C2"/>
    <w:rsid w:val="007F558C"/>
    <w:rsid w:val="007F685E"/>
    <w:rsid w:val="007F79C8"/>
    <w:rsid w:val="00806176"/>
    <w:rsid w:val="008078AA"/>
    <w:rsid w:val="00813613"/>
    <w:rsid w:val="00814066"/>
    <w:rsid w:val="00817785"/>
    <w:rsid w:val="008216C6"/>
    <w:rsid w:val="00827213"/>
    <w:rsid w:val="00830E5A"/>
    <w:rsid w:val="00846A82"/>
    <w:rsid w:val="00850660"/>
    <w:rsid w:val="00851372"/>
    <w:rsid w:val="00851A6C"/>
    <w:rsid w:val="008544DA"/>
    <w:rsid w:val="008545CD"/>
    <w:rsid w:val="0086067F"/>
    <w:rsid w:val="00860BF6"/>
    <w:rsid w:val="00863C34"/>
    <w:rsid w:val="00864D62"/>
    <w:rsid w:val="00870785"/>
    <w:rsid w:val="00871645"/>
    <w:rsid w:val="00874A33"/>
    <w:rsid w:val="00875A9C"/>
    <w:rsid w:val="00881E68"/>
    <w:rsid w:val="00882271"/>
    <w:rsid w:val="00882716"/>
    <w:rsid w:val="0088618E"/>
    <w:rsid w:val="00886939"/>
    <w:rsid w:val="00887FEC"/>
    <w:rsid w:val="00896813"/>
    <w:rsid w:val="008968B3"/>
    <w:rsid w:val="008A1045"/>
    <w:rsid w:val="008A1370"/>
    <w:rsid w:val="008A48F8"/>
    <w:rsid w:val="008A4FAF"/>
    <w:rsid w:val="008A6295"/>
    <w:rsid w:val="008B09AC"/>
    <w:rsid w:val="008B47D2"/>
    <w:rsid w:val="008C0C37"/>
    <w:rsid w:val="008C20BC"/>
    <w:rsid w:val="008C22B7"/>
    <w:rsid w:val="008C2E5B"/>
    <w:rsid w:val="008C626B"/>
    <w:rsid w:val="008D3609"/>
    <w:rsid w:val="008D4D7E"/>
    <w:rsid w:val="008D68CE"/>
    <w:rsid w:val="008E2446"/>
    <w:rsid w:val="008E27A5"/>
    <w:rsid w:val="008E4DE4"/>
    <w:rsid w:val="008E70B7"/>
    <w:rsid w:val="008F232D"/>
    <w:rsid w:val="009011DD"/>
    <w:rsid w:val="00904FBC"/>
    <w:rsid w:val="00905279"/>
    <w:rsid w:val="00906319"/>
    <w:rsid w:val="009077F9"/>
    <w:rsid w:val="00907BE3"/>
    <w:rsid w:val="00912AFA"/>
    <w:rsid w:val="00914E7A"/>
    <w:rsid w:val="00916411"/>
    <w:rsid w:val="009179EC"/>
    <w:rsid w:val="009202F2"/>
    <w:rsid w:val="00930F48"/>
    <w:rsid w:val="009351D3"/>
    <w:rsid w:val="00941208"/>
    <w:rsid w:val="009414B0"/>
    <w:rsid w:val="00944207"/>
    <w:rsid w:val="00945C2A"/>
    <w:rsid w:val="0095035E"/>
    <w:rsid w:val="00957787"/>
    <w:rsid w:val="009619B5"/>
    <w:rsid w:val="00962FC8"/>
    <w:rsid w:val="009632A8"/>
    <w:rsid w:val="009645C9"/>
    <w:rsid w:val="009709F7"/>
    <w:rsid w:val="00970FEB"/>
    <w:rsid w:val="00981771"/>
    <w:rsid w:val="00985658"/>
    <w:rsid w:val="00985C33"/>
    <w:rsid w:val="0098693A"/>
    <w:rsid w:val="00990DB5"/>
    <w:rsid w:val="009911D9"/>
    <w:rsid w:val="00991A20"/>
    <w:rsid w:val="0099264E"/>
    <w:rsid w:val="00994826"/>
    <w:rsid w:val="009A1E37"/>
    <w:rsid w:val="009A2028"/>
    <w:rsid w:val="009A4937"/>
    <w:rsid w:val="009A5E49"/>
    <w:rsid w:val="009B1B75"/>
    <w:rsid w:val="009B21C4"/>
    <w:rsid w:val="009B3857"/>
    <w:rsid w:val="009B73EE"/>
    <w:rsid w:val="009C249A"/>
    <w:rsid w:val="009C272C"/>
    <w:rsid w:val="009C4B59"/>
    <w:rsid w:val="009D2198"/>
    <w:rsid w:val="009D5A1C"/>
    <w:rsid w:val="009E3A58"/>
    <w:rsid w:val="009E4192"/>
    <w:rsid w:val="009F1073"/>
    <w:rsid w:val="009F4715"/>
    <w:rsid w:val="009F48D3"/>
    <w:rsid w:val="00A03D85"/>
    <w:rsid w:val="00A05856"/>
    <w:rsid w:val="00A05F3D"/>
    <w:rsid w:val="00A15189"/>
    <w:rsid w:val="00A31FFE"/>
    <w:rsid w:val="00A34D8D"/>
    <w:rsid w:val="00A37081"/>
    <w:rsid w:val="00A4359C"/>
    <w:rsid w:val="00A43952"/>
    <w:rsid w:val="00A47111"/>
    <w:rsid w:val="00A51D1F"/>
    <w:rsid w:val="00A61AD8"/>
    <w:rsid w:val="00A62191"/>
    <w:rsid w:val="00A63C09"/>
    <w:rsid w:val="00A644CA"/>
    <w:rsid w:val="00A66FE8"/>
    <w:rsid w:val="00A67F66"/>
    <w:rsid w:val="00A7115B"/>
    <w:rsid w:val="00A726D6"/>
    <w:rsid w:val="00A81B16"/>
    <w:rsid w:val="00A92D5F"/>
    <w:rsid w:val="00A94AD5"/>
    <w:rsid w:val="00A95055"/>
    <w:rsid w:val="00A9721C"/>
    <w:rsid w:val="00AA2194"/>
    <w:rsid w:val="00AA24A1"/>
    <w:rsid w:val="00AA4072"/>
    <w:rsid w:val="00AA4700"/>
    <w:rsid w:val="00AA7C19"/>
    <w:rsid w:val="00AB1A9B"/>
    <w:rsid w:val="00AB1F00"/>
    <w:rsid w:val="00AB5FAA"/>
    <w:rsid w:val="00AB6433"/>
    <w:rsid w:val="00AB743E"/>
    <w:rsid w:val="00AC2234"/>
    <w:rsid w:val="00AC6A48"/>
    <w:rsid w:val="00AC6F5A"/>
    <w:rsid w:val="00AD229A"/>
    <w:rsid w:val="00AD51AC"/>
    <w:rsid w:val="00AD665A"/>
    <w:rsid w:val="00AE4454"/>
    <w:rsid w:val="00AE60E5"/>
    <w:rsid w:val="00AF443B"/>
    <w:rsid w:val="00AF5529"/>
    <w:rsid w:val="00B07025"/>
    <w:rsid w:val="00B1110B"/>
    <w:rsid w:val="00B11D5E"/>
    <w:rsid w:val="00B12572"/>
    <w:rsid w:val="00B26F9A"/>
    <w:rsid w:val="00B317B6"/>
    <w:rsid w:val="00B33368"/>
    <w:rsid w:val="00B341B2"/>
    <w:rsid w:val="00B34787"/>
    <w:rsid w:val="00B34DD1"/>
    <w:rsid w:val="00B428E0"/>
    <w:rsid w:val="00B456DD"/>
    <w:rsid w:val="00B46788"/>
    <w:rsid w:val="00B5282F"/>
    <w:rsid w:val="00B5295A"/>
    <w:rsid w:val="00B54725"/>
    <w:rsid w:val="00B55C73"/>
    <w:rsid w:val="00B62FDF"/>
    <w:rsid w:val="00B64CC5"/>
    <w:rsid w:val="00B70102"/>
    <w:rsid w:val="00B71C1F"/>
    <w:rsid w:val="00B736B0"/>
    <w:rsid w:val="00B776E7"/>
    <w:rsid w:val="00B81A87"/>
    <w:rsid w:val="00B840F4"/>
    <w:rsid w:val="00B84172"/>
    <w:rsid w:val="00B84768"/>
    <w:rsid w:val="00B84956"/>
    <w:rsid w:val="00B87A90"/>
    <w:rsid w:val="00B909A1"/>
    <w:rsid w:val="00B95ABF"/>
    <w:rsid w:val="00BA102D"/>
    <w:rsid w:val="00BA2C2C"/>
    <w:rsid w:val="00BA36BE"/>
    <w:rsid w:val="00BA7DFE"/>
    <w:rsid w:val="00BB1446"/>
    <w:rsid w:val="00BB33D8"/>
    <w:rsid w:val="00BB40B0"/>
    <w:rsid w:val="00BB4883"/>
    <w:rsid w:val="00BB5CF5"/>
    <w:rsid w:val="00BC4346"/>
    <w:rsid w:val="00BC521E"/>
    <w:rsid w:val="00BC55D5"/>
    <w:rsid w:val="00BC620B"/>
    <w:rsid w:val="00BC6435"/>
    <w:rsid w:val="00BD1962"/>
    <w:rsid w:val="00BD21B0"/>
    <w:rsid w:val="00BD34C4"/>
    <w:rsid w:val="00BD360A"/>
    <w:rsid w:val="00BD591C"/>
    <w:rsid w:val="00BE13D7"/>
    <w:rsid w:val="00BE4CF6"/>
    <w:rsid w:val="00BF1509"/>
    <w:rsid w:val="00C02443"/>
    <w:rsid w:val="00C07C26"/>
    <w:rsid w:val="00C13B51"/>
    <w:rsid w:val="00C20F47"/>
    <w:rsid w:val="00C31E75"/>
    <w:rsid w:val="00C341AC"/>
    <w:rsid w:val="00C35A36"/>
    <w:rsid w:val="00C41396"/>
    <w:rsid w:val="00C42231"/>
    <w:rsid w:val="00C4571C"/>
    <w:rsid w:val="00C56A49"/>
    <w:rsid w:val="00C56D3E"/>
    <w:rsid w:val="00C56D7E"/>
    <w:rsid w:val="00C60A9B"/>
    <w:rsid w:val="00C65168"/>
    <w:rsid w:val="00C66CE7"/>
    <w:rsid w:val="00C70795"/>
    <w:rsid w:val="00C7455C"/>
    <w:rsid w:val="00C76765"/>
    <w:rsid w:val="00C80A1A"/>
    <w:rsid w:val="00C818F9"/>
    <w:rsid w:val="00C8264E"/>
    <w:rsid w:val="00C827A6"/>
    <w:rsid w:val="00C84772"/>
    <w:rsid w:val="00C948DD"/>
    <w:rsid w:val="00C95BFD"/>
    <w:rsid w:val="00CA0BA9"/>
    <w:rsid w:val="00CA509D"/>
    <w:rsid w:val="00CA70CB"/>
    <w:rsid w:val="00CB1C87"/>
    <w:rsid w:val="00CB23D4"/>
    <w:rsid w:val="00CC03BF"/>
    <w:rsid w:val="00CC35D5"/>
    <w:rsid w:val="00CC662D"/>
    <w:rsid w:val="00CC77BF"/>
    <w:rsid w:val="00CD0819"/>
    <w:rsid w:val="00CD2736"/>
    <w:rsid w:val="00CD50A1"/>
    <w:rsid w:val="00CE40A3"/>
    <w:rsid w:val="00CF0D45"/>
    <w:rsid w:val="00CF41F1"/>
    <w:rsid w:val="00CF7603"/>
    <w:rsid w:val="00CF7E2D"/>
    <w:rsid w:val="00D03E3C"/>
    <w:rsid w:val="00D07A32"/>
    <w:rsid w:val="00D07C15"/>
    <w:rsid w:val="00D07FAA"/>
    <w:rsid w:val="00D11E7A"/>
    <w:rsid w:val="00D12255"/>
    <w:rsid w:val="00D126C4"/>
    <w:rsid w:val="00D1365F"/>
    <w:rsid w:val="00D16C04"/>
    <w:rsid w:val="00D17C52"/>
    <w:rsid w:val="00D21B0E"/>
    <w:rsid w:val="00D239FE"/>
    <w:rsid w:val="00D249EC"/>
    <w:rsid w:val="00D26775"/>
    <w:rsid w:val="00D318AA"/>
    <w:rsid w:val="00D31FBA"/>
    <w:rsid w:val="00D3472C"/>
    <w:rsid w:val="00D348B0"/>
    <w:rsid w:val="00D36AB4"/>
    <w:rsid w:val="00D37758"/>
    <w:rsid w:val="00D425B0"/>
    <w:rsid w:val="00D5223B"/>
    <w:rsid w:val="00D54E62"/>
    <w:rsid w:val="00D71B59"/>
    <w:rsid w:val="00D7253D"/>
    <w:rsid w:val="00D72D10"/>
    <w:rsid w:val="00D74ACB"/>
    <w:rsid w:val="00D8056F"/>
    <w:rsid w:val="00D823A5"/>
    <w:rsid w:val="00D83FD1"/>
    <w:rsid w:val="00D84107"/>
    <w:rsid w:val="00D92089"/>
    <w:rsid w:val="00D931B9"/>
    <w:rsid w:val="00D94BEE"/>
    <w:rsid w:val="00D955FD"/>
    <w:rsid w:val="00DA246E"/>
    <w:rsid w:val="00DB1AD9"/>
    <w:rsid w:val="00DB6F91"/>
    <w:rsid w:val="00DC0EB1"/>
    <w:rsid w:val="00DC1C37"/>
    <w:rsid w:val="00DC264F"/>
    <w:rsid w:val="00DC588F"/>
    <w:rsid w:val="00DC7F2F"/>
    <w:rsid w:val="00DC8233"/>
    <w:rsid w:val="00DD36F8"/>
    <w:rsid w:val="00DD7F03"/>
    <w:rsid w:val="00DE6119"/>
    <w:rsid w:val="00DE7D71"/>
    <w:rsid w:val="00DE7EE4"/>
    <w:rsid w:val="00DF1778"/>
    <w:rsid w:val="00DF6772"/>
    <w:rsid w:val="00E006EE"/>
    <w:rsid w:val="00E04610"/>
    <w:rsid w:val="00E04F25"/>
    <w:rsid w:val="00E152CA"/>
    <w:rsid w:val="00E17526"/>
    <w:rsid w:val="00E20DD8"/>
    <w:rsid w:val="00E2396F"/>
    <w:rsid w:val="00E245C6"/>
    <w:rsid w:val="00E276CB"/>
    <w:rsid w:val="00E33AA0"/>
    <w:rsid w:val="00E44254"/>
    <w:rsid w:val="00E47D63"/>
    <w:rsid w:val="00E50B87"/>
    <w:rsid w:val="00E520A4"/>
    <w:rsid w:val="00E521FD"/>
    <w:rsid w:val="00E55788"/>
    <w:rsid w:val="00E56B19"/>
    <w:rsid w:val="00E57C51"/>
    <w:rsid w:val="00E64CC0"/>
    <w:rsid w:val="00E7051E"/>
    <w:rsid w:val="00E720B7"/>
    <w:rsid w:val="00E72299"/>
    <w:rsid w:val="00E72505"/>
    <w:rsid w:val="00E74C7F"/>
    <w:rsid w:val="00E77865"/>
    <w:rsid w:val="00E77E67"/>
    <w:rsid w:val="00E830A3"/>
    <w:rsid w:val="00E84A38"/>
    <w:rsid w:val="00E90B4C"/>
    <w:rsid w:val="00E9479D"/>
    <w:rsid w:val="00EA7A5C"/>
    <w:rsid w:val="00EB14AE"/>
    <w:rsid w:val="00EB2C7A"/>
    <w:rsid w:val="00EB2E5F"/>
    <w:rsid w:val="00EB616F"/>
    <w:rsid w:val="00EB7FEE"/>
    <w:rsid w:val="00EC0AA4"/>
    <w:rsid w:val="00EC114B"/>
    <w:rsid w:val="00EC22F1"/>
    <w:rsid w:val="00EC3607"/>
    <w:rsid w:val="00EC4953"/>
    <w:rsid w:val="00EC508E"/>
    <w:rsid w:val="00EC7600"/>
    <w:rsid w:val="00ED3534"/>
    <w:rsid w:val="00ED5925"/>
    <w:rsid w:val="00EE73AF"/>
    <w:rsid w:val="00EE7972"/>
    <w:rsid w:val="00EE7B72"/>
    <w:rsid w:val="00EE7F80"/>
    <w:rsid w:val="00EF556E"/>
    <w:rsid w:val="00EF7C99"/>
    <w:rsid w:val="00EF7E35"/>
    <w:rsid w:val="00F00AF0"/>
    <w:rsid w:val="00F02264"/>
    <w:rsid w:val="00F045E1"/>
    <w:rsid w:val="00F05BCE"/>
    <w:rsid w:val="00F07C53"/>
    <w:rsid w:val="00F14BE4"/>
    <w:rsid w:val="00F26974"/>
    <w:rsid w:val="00F40A17"/>
    <w:rsid w:val="00F40C47"/>
    <w:rsid w:val="00F457E2"/>
    <w:rsid w:val="00F50750"/>
    <w:rsid w:val="00F5755D"/>
    <w:rsid w:val="00F62418"/>
    <w:rsid w:val="00F65A64"/>
    <w:rsid w:val="00F65BE8"/>
    <w:rsid w:val="00F67C0F"/>
    <w:rsid w:val="00F7698D"/>
    <w:rsid w:val="00F80120"/>
    <w:rsid w:val="00F8179F"/>
    <w:rsid w:val="00F8340E"/>
    <w:rsid w:val="00F8504D"/>
    <w:rsid w:val="00F91B5F"/>
    <w:rsid w:val="00F93393"/>
    <w:rsid w:val="00F93E7C"/>
    <w:rsid w:val="00F94DC3"/>
    <w:rsid w:val="00FB5518"/>
    <w:rsid w:val="00FB5FE2"/>
    <w:rsid w:val="00FB6FC8"/>
    <w:rsid w:val="00FC1193"/>
    <w:rsid w:val="00FC22EC"/>
    <w:rsid w:val="00FC6457"/>
    <w:rsid w:val="00FD09BB"/>
    <w:rsid w:val="00FD3446"/>
    <w:rsid w:val="00FD5DAD"/>
    <w:rsid w:val="00FD74ED"/>
    <w:rsid w:val="00FE173A"/>
    <w:rsid w:val="00FE2997"/>
    <w:rsid w:val="00FE5A73"/>
    <w:rsid w:val="00FE6E9E"/>
    <w:rsid w:val="00FE7150"/>
    <w:rsid w:val="00FE76CC"/>
    <w:rsid w:val="00FF5102"/>
    <w:rsid w:val="00FF7A98"/>
    <w:rsid w:val="01307E9E"/>
    <w:rsid w:val="014BD39E"/>
    <w:rsid w:val="0161602A"/>
    <w:rsid w:val="016D4AE0"/>
    <w:rsid w:val="01FDAFB6"/>
    <w:rsid w:val="02112E21"/>
    <w:rsid w:val="02179E78"/>
    <w:rsid w:val="0221DE4A"/>
    <w:rsid w:val="02539958"/>
    <w:rsid w:val="027A3F3B"/>
    <w:rsid w:val="02ACA9F6"/>
    <w:rsid w:val="02E1CBE0"/>
    <w:rsid w:val="02F5818D"/>
    <w:rsid w:val="0367A3D5"/>
    <w:rsid w:val="038B3071"/>
    <w:rsid w:val="03A01341"/>
    <w:rsid w:val="03B7C4CC"/>
    <w:rsid w:val="03BCA2E8"/>
    <w:rsid w:val="03DD2617"/>
    <w:rsid w:val="03EF58B5"/>
    <w:rsid w:val="03F2D67F"/>
    <w:rsid w:val="04380C53"/>
    <w:rsid w:val="04707AF1"/>
    <w:rsid w:val="04BA3826"/>
    <w:rsid w:val="04C45D43"/>
    <w:rsid w:val="04D589F6"/>
    <w:rsid w:val="04DA8A51"/>
    <w:rsid w:val="04FF9731"/>
    <w:rsid w:val="05176EA8"/>
    <w:rsid w:val="055D7ED7"/>
    <w:rsid w:val="056D85B0"/>
    <w:rsid w:val="056E98AB"/>
    <w:rsid w:val="057950EE"/>
    <w:rsid w:val="05DD659B"/>
    <w:rsid w:val="063D77C9"/>
    <w:rsid w:val="06445572"/>
    <w:rsid w:val="0651F980"/>
    <w:rsid w:val="06534622"/>
    <w:rsid w:val="06628378"/>
    <w:rsid w:val="0679222A"/>
    <w:rsid w:val="06AEBF2E"/>
    <w:rsid w:val="06C26901"/>
    <w:rsid w:val="06C38B1A"/>
    <w:rsid w:val="06CE610F"/>
    <w:rsid w:val="07089F7E"/>
    <w:rsid w:val="0718BC91"/>
    <w:rsid w:val="07332C5E"/>
    <w:rsid w:val="0748B037"/>
    <w:rsid w:val="074EE9FB"/>
    <w:rsid w:val="0753B492"/>
    <w:rsid w:val="07BD00B7"/>
    <w:rsid w:val="07D509D3"/>
    <w:rsid w:val="07EB9BC1"/>
    <w:rsid w:val="085CEE11"/>
    <w:rsid w:val="08773B6B"/>
    <w:rsid w:val="08E028EB"/>
    <w:rsid w:val="08EE5DAC"/>
    <w:rsid w:val="095806B0"/>
    <w:rsid w:val="097E3DA8"/>
    <w:rsid w:val="099122D6"/>
    <w:rsid w:val="09C34B4A"/>
    <w:rsid w:val="09CB32F8"/>
    <w:rsid w:val="09DB7EAB"/>
    <w:rsid w:val="09DBF4C6"/>
    <w:rsid w:val="0A063139"/>
    <w:rsid w:val="0A1BF435"/>
    <w:rsid w:val="0A41D854"/>
    <w:rsid w:val="0A80D0BF"/>
    <w:rsid w:val="0A854D60"/>
    <w:rsid w:val="0A8F6E94"/>
    <w:rsid w:val="0AA9F717"/>
    <w:rsid w:val="0AB6768F"/>
    <w:rsid w:val="0AE7AB1C"/>
    <w:rsid w:val="0AF78CDE"/>
    <w:rsid w:val="0AFC5A06"/>
    <w:rsid w:val="0B0EE2A4"/>
    <w:rsid w:val="0B21738E"/>
    <w:rsid w:val="0B284CAD"/>
    <w:rsid w:val="0B353BE6"/>
    <w:rsid w:val="0B6BB3A3"/>
    <w:rsid w:val="0B6DBC90"/>
    <w:rsid w:val="0B9E411A"/>
    <w:rsid w:val="0C3FB4C0"/>
    <w:rsid w:val="0C61D363"/>
    <w:rsid w:val="0C79112B"/>
    <w:rsid w:val="0CA10749"/>
    <w:rsid w:val="0CBB8D65"/>
    <w:rsid w:val="0CBDBB1F"/>
    <w:rsid w:val="0CD89D23"/>
    <w:rsid w:val="0CEB690E"/>
    <w:rsid w:val="0CFA0B5D"/>
    <w:rsid w:val="0D1D9388"/>
    <w:rsid w:val="0D4F1CD5"/>
    <w:rsid w:val="0DD59B66"/>
    <w:rsid w:val="0DDBE584"/>
    <w:rsid w:val="0DFD46D2"/>
    <w:rsid w:val="0E0C22D6"/>
    <w:rsid w:val="0E3653FA"/>
    <w:rsid w:val="0E543EA5"/>
    <w:rsid w:val="0E9B8F30"/>
    <w:rsid w:val="0F0AC6C4"/>
    <w:rsid w:val="0F2F5FA3"/>
    <w:rsid w:val="0F563350"/>
    <w:rsid w:val="0F5E710F"/>
    <w:rsid w:val="0F6E6565"/>
    <w:rsid w:val="0F85259A"/>
    <w:rsid w:val="100D07F4"/>
    <w:rsid w:val="102000E6"/>
    <w:rsid w:val="1026D7EB"/>
    <w:rsid w:val="103002DF"/>
    <w:rsid w:val="1042FE2D"/>
    <w:rsid w:val="10579CA4"/>
    <w:rsid w:val="1077181F"/>
    <w:rsid w:val="107EDD06"/>
    <w:rsid w:val="1081D89E"/>
    <w:rsid w:val="109FAE53"/>
    <w:rsid w:val="10A02063"/>
    <w:rsid w:val="10A88D36"/>
    <w:rsid w:val="10AD7815"/>
    <w:rsid w:val="10B1639D"/>
    <w:rsid w:val="11191FDA"/>
    <w:rsid w:val="1130CE7A"/>
    <w:rsid w:val="11325A4E"/>
    <w:rsid w:val="11784D31"/>
    <w:rsid w:val="118B27B3"/>
    <w:rsid w:val="11A0C8E4"/>
    <w:rsid w:val="1204116A"/>
    <w:rsid w:val="12364A4D"/>
    <w:rsid w:val="123ECF01"/>
    <w:rsid w:val="12499F48"/>
    <w:rsid w:val="12569200"/>
    <w:rsid w:val="1266933E"/>
    <w:rsid w:val="12676363"/>
    <w:rsid w:val="12694E98"/>
    <w:rsid w:val="127D4846"/>
    <w:rsid w:val="128166C2"/>
    <w:rsid w:val="12977C7B"/>
    <w:rsid w:val="12C1B6D9"/>
    <w:rsid w:val="12F15743"/>
    <w:rsid w:val="12FDC353"/>
    <w:rsid w:val="132210DF"/>
    <w:rsid w:val="1342A0E6"/>
    <w:rsid w:val="135A64C8"/>
    <w:rsid w:val="1370A34A"/>
    <w:rsid w:val="13B53E48"/>
    <w:rsid w:val="13BF7D5D"/>
    <w:rsid w:val="13E2D931"/>
    <w:rsid w:val="13E91296"/>
    <w:rsid w:val="13FBD490"/>
    <w:rsid w:val="140EBBEE"/>
    <w:rsid w:val="147F25AE"/>
    <w:rsid w:val="1482B284"/>
    <w:rsid w:val="1494363D"/>
    <w:rsid w:val="149C83CE"/>
    <w:rsid w:val="14B6F15E"/>
    <w:rsid w:val="14CC1CA0"/>
    <w:rsid w:val="14E240DB"/>
    <w:rsid w:val="15251729"/>
    <w:rsid w:val="152F2809"/>
    <w:rsid w:val="153EC6FA"/>
    <w:rsid w:val="157A2DA9"/>
    <w:rsid w:val="15FB5371"/>
    <w:rsid w:val="160734C5"/>
    <w:rsid w:val="160DEE82"/>
    <w:rsid w:val="162120FF"/>
    <w:rsid w:val="1624E0EE"/>
    <w:rsid w:val="1631E004"/>
    <w:rsid w:val="1663B883"/>
    <w:rsid w:val="168005FC"/>
    <w:rsid w:val="1684C4A1"/>
    <w:rsid w:val="1732C684"/>
    <w:rsid w:val="175F93D2"/>
    <w:rsid w:val="1761C713"/>
    <w:rsid w:val="17657563"/>
    <w:rsid w:val="177F1569"/>
    <w:rsid w:val="1790ADA5"/>
    <w:rsid w:val="17A4C5E5"/>
    <w:rsid w:val="17B0FF33"/>
    <w:rsid w:val="17B9DCFD"/>
    <w:rsid w:val="17C34006"/>
    <w:rsid w:val="17CE59B7"/>
    <w:rsid w:val="17D4199C"/>
    <w:rsid w:val="17EA0657"/>
    <w:rsid w:val="181FA3EC"/>
    <w:rsid w:val="183DE745"/>
    <w:rsid w:val="184AB671"/>
    <w:rsid w:val="18565E1D"/>
    <w:rsid w:val="187600E9"/>
    <w:rsid w:val="187CE3E7"/>
    <w:rsid w:val="18991EB8"/>
    <w:rsid w:val="18AB9DD6"/>
    <w:rsid w:val="18B660E1"/>
    <w:rsid w:val="18F927A3"/>
    <w:rsid w:val="190597AC"/>
    <w:rsid w:val="1929C8AE"/>
    <w:rsid w:val="1936A5D5"/>
    <w:rsid w:val="1948DFF8"/>
    <w:rsid w:val="19493F30"/>
    <w:rsid w:val="19537E33"/>
    <w:rsid w:val="196C5317"/>
    <w:rsid w:val="199D7480"/>
    <w:rsid w:val="19A49091"/>
    <w:rsid w:val="19CAEEB2"/>
    <w:rsid w:val="19D1D1C5"/>
    <w:rsid w:val="19D4DE4E"/>
    <w:rsid w:val="19F58F3B"/>
    <w:rsid w:val="19FEE1A4"/>
    <w:rsid w:val="1A17081C"/>
    <w:rsid w:val="1A39A6BD"/>
    <w:rsid w:val="1A566C86"/>
    <w:rsid w:val="1AE298BA"/>
    <w:rsid w:val="1B1BE2FC"/>
    <w:rsid w:val="1B76CC67"/>
    <w:rsid w:val="1BAC24F4"/>
    <w:rsid w:val="1BCB8BB6"/>
    <w:rsid w:val="1BF400A2"/>
    <w:rsid w:val="1BFDDE0B"/>
    <w:rsid w:val="1C140FB9"/>
    <w:rsid w:val="1C36AC6A"/>
    <w:rsid w:val="1C5FE3A7"/>
    <w:rsid w:val="1C642358"/>
    <w:rsid w:val="1C708F79"/>
    <w:rsid w:val="1C792163"/>
    <w:rsid w:val="1CF021D0"/>
    <w:rsid w:val="1DA92ABE"/>
    <w:rsid w:val="1DAD5D98"/>
    <w:rsid w:val="1DD06048"/>
    <w:rsid w:val="1DE3A420"/>
    <w:rsid w:val="1DF2DAAC"/>
    <w:rsid w:val="1DF8D42A"/>
    <w:rsid w:val="1E00D3A3"/>
    <w:rsid w:val="1E28F710"/>
    <w:rsid w:val="1E35393A"/>
    <w:rsid w:val="1E9AA045"/>
    <w:rsid w:val="1F06047F"/>
    <w:rsid w:val="1F1044FA"/>
    <w:rsid w:val="1F11CA9A"/>
    <w:rsid w:val="1F1BFD14"/>
    <w:rsid w:val="1F29C442"/>
    <w:rsid w:val="1F38E000"/>
    <w:rsid w:val="1F4EE4E5"/>
    <w:rsid w:val="1F51E82C"/>
    <w:rsid w:val="1F8D72BA"/>
    <w:rsid w:val="1FDBDD0B"/>
    <w:rsid w:val="1FDC7C67"/>
    <w:rsid w:val="201170C0"/>
    <w:rsid w:val="20255760"/>
    <w:rsid w:val="2032A771"/>
    <w:rsid w:val="20A3D522"/>
    <w:rsid w:val="20ECE14C"/>
    <w:rsid w:val="2103ED3B"/>
    <w:rsid w:val="2123118C"/>
    <w:rsid w:val="2168B8FA"/>
    <w:rsid w:val="2174C70E"/>
    <w:rsid w:val="2174CCEC"/>
    <w:rsid w:val="218AF489"/>
    <w:rsid w:val="218FE548"/>
    <w:rsid w:val="21971F75"/>
    <w:rsid w:val="21BDEF07"/>
    <w:rsid w:val="21DA9AB7"/>
    <w:rsid w:val="21E3B3CE"/>
    <w:rsid w:val="21FD022D"/>
    <w:rsid w:val="22485E1D"/>
    <w:rsid w:val="225B5B3A"/>
    <w:rsid w:val="22A1A4B4"/>
    <w:rsid w:val="22AFCE96"/>
    <w:rsid w:val="22E84274"/>
    <w:rsid w:val="22EF7324"/>
    <w:rsid w:val="232F9013"/>
    <w:rsid w:val="2394E399"/>
    <w:rsid w:val="249CF758"/>
    <w:rsid w:val="24B4422A"/>
    <w:rsid w:val="24D38991"/>
    <w:rsid w:val="252151B2"/>
    <w:rsid w:val="259B92D5"/>
    <w:rsid w:val="25A6D742"/>
    <w:rsid w:val="25ADEB23"/>
    <w:rsid w:val="25B905BC"/>
    <w:rsid w:val="25CE2774"/>
    <w:rsid w:val="25D50E98"/>
    <w:rsid w:val="26240625"/>
    <w:rsid w:val="2636C3AC"/>
    <w:rsid w:val="26589638"/>
    <w:rsid w:val="26591520"/>
    <w:rsid w:val="266D8BE6"/>
    <w:rsid w:val="26BCC7F2"/>
    <w:rsid w:val="26CCE3AC"/>
    <w:rsid w:val="26E46D31"/>
    <w:rsid w:val="26F11C15"/>
    <w:rsid w:val="2722F039"/>
    <w:rsid w:val="274D5034"/>
    <w:rsid w:val="27757A9A"/>
    <w:rsid w:val="2792418A"/>
    <w:rsid w:val="27B6EE8E"/>
    <w:rsid w:val="27BBB268"/>
    <w:rsid w:val="27D7DE82"/>
    <w:rsid w:val="28210670"/>
    <w:rsid w:val="282E8AE1"/>
    <w:rsid w:val="28341FA3"/>
    <w:rsid w:val="2845CF8B"/>
    <w:rsid w:val="285575A1"/>
    <w:rsid w:val="286FF7C4"/>
    <w:rsid w:val="28765420"/>
    <w:rsid w:val="28A27E91"/>
    <w:rsid w:val="28A47FCB"/>
    <w:rsid w:val="28A6C019"/>
    <w:rsid w:val="292281D2"/>
    <w:rsid w:val="29259005"/>
    <w:rsid w:val="297FA238"/>
    <w:rsid w:val="29804CCB"/>
    <w:rsid w:val="298E317C"/>
    <w:rsid w:val="29D32862"/>
    <w:rsid w:val="2A45EA94"/>
    <w:rsid w:val="2A9E4E4D"/>
    <w:rsid w:val="2A9E9752"/>
    <w:rsid w:val="2AB38310"/>
    <w:rsid w:val="2AB77E9A"/>
    <w:rsid w:val="2ABCCEDE"/>
    <w:rsid w:val="2AC92E18"/>
    <w:rsid w:val="2ACB11AB"/>
    <w:rsid w:val="2B19DD87"/>
    <w:rsid w:val="2B27DD5B"/>
    <w:rsid w:val="2B554F08"/>
    <w:rsid w:val="2B5B6FCE"/>
    <w:rsid w:val="2B5F9B6C"/>
    <w:rsid w:val="2B681C36"/>
    <w:rsid w:val="2B8D7CC2"/>
    <w:rsid w:val="2B98B430"/>
    <w:rsid w:val="2BE7188A"/>
    <w:rsid w:val="2BF52765"/>
    <w:rsid w:val="2C0BD6A7"/>
    <w:rsid w:val="2CA5974F"/>
    <w:rsid w:val="2CB2DB3F"/>
    <w:rsid w:val="2CB56177"/>
    <w:rsid w:val="2CD5DB66"/>
    <w:rsid w:val="2CF6BBF5"/>
    <w:rsid w:val="2D05210F"/>
    <w:rsid w:val="2D57005B"/>
    <w:rsid w:val="2D698A9A"/>
    <w:rsid w:val="2D79BE93"/>
    <w:rsid w:val="2D96E799"/>
    <w:rsid w:val="2DA10B8C"/>
    <w:rsid w:val="2DD63734"/>
    <w:rsid w:val="2DED901A"/>
    <w:rsid w:val="2E1E22E2"/>
    <w:rsid w:val="2E44AADA"/>
    <w:rsid w:val="2E4993C5"/>
    <w:rsid w:val="2E72F370"/>
    <w:rsid w:val="2E967A04"/>
    <w:rsid w:val="2EDE035C"/>
    <w:rsid w:val="2EE2DDCA"/>
    <w:rsid w:val="2EE3026E"/>
    <w:rsid w:val="2EEC07FA"/>
    <w:rsid w:val="2F158768"/>
    <w:rsid w:val="2F47F2C9"/>
    <w:rsid w:val="2F950F0B"/>
    <w:rsid w:val="2F95A64A"/>
    <w:rsid w:val="2FA6C69C"/>
    <w:rsid w:val="2FBDA19A"/>
    <w:rsid w:val="2FBEA5BC"/>
    <w:rsid w:val="2FC184C9"/>
    <w:rsid w:val="2FDED19C"/>
    <w:rsid w:val="2FF3A28D"/>
    <w:rsid w:val="2FFF025B"/>
    <w:rsid w:val="3086852E"/>
    <w:rsid w:val="308939F7"/>
    <w:rsid w:val="30B339F0"/>
    <w:rsid w:val="30B67784"/>
    <w:rsid w:val="30BC7A3F"/>
    <w:rsid w:val="30CBD9A8"/>
    <w:rsid w:val="30D3ECF6"/>
    <w:rsid w:val="30DEF156"/>
    <w:rsid w:val="314B4BA8"/>
    <w:rsid w:val="314DA562"/>
    <w:rsid w:val="3183AF77"/>
    <w:rsid w:val="31B5A4BA"/>
    <w:rsid w:val="31C99711"/>
    <w:rsid w:val="31D23BFB"/>
    <w:rsid w:val="31D29C3F"/>
    <w:rsid w:val="31E5846F"/>
    <w:rsid w:val="325F9C8F"/>
    <w:rsid w:val="3278ED8D"/>
    <w:rsid w:val="32893D9B"/>
    <w:rsid w:val="32924795"/>
    <w:rsid w:val="32A35EC1"/>
    <w:rsid w:val="32D74269"/>
    <w:rsid w:val="32ED22BA"/>
    <w:rsid w:val="3311EEB6"/>
    <w:rsid w:val="3333063B"/>
    <w:rsid w:val="338D864F"/>
    <w:rsid w:val="33BFE3F9"/>
    <w:rsid w:val="33F5D09E"/>
    <w:rsid w:val="3404A804"/>
    <w:rsid w:val="3438F1F6"/>
    <w:rsid w:val="34905500"/>
    <w:rsid w:val="3497A3AF"/>
    <w:rsid w:val="34990FE3"/>
    <w:rsid w:val="34A2F9D2"/>
    <w:rsid w:val="34BE344D"/>
    <w:rsid w:val="34DAFE64"/>
    <w:rsid w:val="34FDAD5E"/>
    <w:rsid w:val="35029C02"/>
    <w:rsid w:val="350982CE"/>
    <w:rsid w:val="35328C29"/>
    <w:rsid w:val="355BF664"/>
    <w:rsid w:val="3580948D"/>
    <w:rsid w:val="35A70FBC"/>
    <w:rsid w:val="35CD4232"/>
    <w:rsid w:val="35E92104"/>
    <w:rsid w:val="362F386D"/>
    <w:rsid w:val="36611DBC"/>
    <w:rsid w:val="366C8028"/>
    <w:rsid w:val="36997D53"/>
    <w:rsid w:val="370E1301"/>
    <w:rsid w:val="3722DD12"/>
    <w:rsid w:val="37326464"/>
    <w:rsid w:val="37A35DA2"/>
    <w:rsid w:val="37A360F6"/>
    <w:rsid w:val="37B0A64B"/>
    <w:rsid w:val="37B76DBF"/>
    <w:rsid w:val="37D6E1DE"/>
    <w:rsid w:val="37DD3CB0"/>
    <w:rsid w:val="381487FD"/>
    <w:rsid w:val="3836C348"/>
    <w:rsid w:val="3852F76E"/>
    <w:rsid w:val="388D8D1B"/>
    <w:rsid w:val="38CFA87C"/>
    <w:rsid w:val="38DC57B2"/>
    <w:rsid w:val="38E5334C"/>
    <w:rsid w:val="39069A28"/>
    <w:rsid w:val="3962CB3E"/>
    <w:rsid w:val="39918969"/>
    <w:rsid w:val="399E721C"/>
    <w:rsid w:val="39D95D0B"/>
    <w:rsid w:val="39DA88BC"/>
    <w:rsid w:val="3A2772B4"/>
    <w:rsid w:val="3AD02F9C"/>
    <w:rsid w:val="3AE32CFD"/>
    <w:rsid w:val="3B197216"/>
    <w:rsid w:val="3B5FF877"/>
    <w:rsid w:val="3B65E609"/>
    <w:rsid w:val="3B6A6CC8"/>
    <w:rsid w:val="3BA2CCEA"/>
    <w:rsid w:val="3BACB204"/>
    <w:rsid w:val="3BE7C80A"/>
    <w:rsid w:val="3C035C11"/>
    <w:rsid w:val="3C20E222"/>
    <w:rsid w:val="3C4B9F75"/>
    <w:rsid w:val="3C4C9131"/>
    <w:rsid w:val="3CA3BA87"/>
    <w:rsid w:val="3CBB11A8"/>
    <w:rsid w:val="3CDB5B5E"/>
    <w:rsid w:val="3CF0C9ED"/>
    <w:rsid w:val="3D6BAEF5"/>
    <w:rsid w:val="3D71A261"/>
    <w:rsid w:val="3D7B4A77"/>
    <w:rsid w:val="3D84BE94"/>
    <w:rsid w:val="3D9DBC16"/>
    <w:rsid w:val="3DAE7258"/>
    <w:rsid w:val="3DB84C29"/>
    <w:rsid w:val="3DCD1E94"/>
    <w:rsid w:val="3E00D800"/>
    <w:rsid w:val="3E2F6267"/>
    <w:rsid w:val="3E3EF6B7"/>
    <w:rsid w:val="3E6A3981"/>
    <w:rsid w:val="3E8A59F3"/>
    <w:rsid w:val="3E91F93C"/>
    <w:rsid w:val="3EA7AED6"/>
    <w:rsid w:val="3ECA11B3"/>
    <w:rsid w:val="3F07FD01"/>
    <w:rsid w:val="3F310897"/>
    <w:rsid w:val="3F580CE6"/>
    <w:rsid w:val="3F62627A"/>
    <w:rsid w:val="3F7AA46C"/>
    <w:rsid w:val="3F90A123"/>
    <w:rsid w:val="3FB82F2A"/>
    <w:rsid w:val="3FE4DBAE"/>
    <w:rsid w:val="4053C791"/>
    <w:rsid w:val="40622DA5"/>
    <w:rsid w:val="4069ED07"/>
    <w:rsid w:val="40819B07"/>
    <w:rsid w:val="40B8240F"/>
    <w:rsid w:val="40D0349D"/>
    <w:rsid w:val="40F461CA"/>
    <w:rsid w:val="40F97145"/>
    <w:rsid w:val="41080C00"/>
    <w:rsid w:val="41420E30"/>
    <w:rsid w:val="4148AFE9"/>
    <w:rsid w:val="417C4F95"/>
    <w:rsid w:val="417CA491"/>
    <w:rsid w:val="417F3094"/>
    <w:rsid w:val="419463D6"/>
    <w:rsid w:val="419AD981"/>
    <w:rsid w:val="41BBC314"/>
    <w:rsid w:val="41D016E6"/>
    <w:rsid w:val="41FCDFFD"/>
    <w:rsid w:val="42196A68"/>
    <w:rsid w:val="426A19F9"/>
    <w:rsid w:val="427D3628"/>
    <w:rsid w:val="427F4762"/>
    <w:rsid w:val="428D679A"/>
    <w:rsid w:val="42A9665D"/>
    <w:rsid w:val="42B9ECD7"/>
    <w:rsid w:val="42D69A93"/>
    <w:rsid w:val="42E7D7D1"/>
    <w:rsid w:val="4330ED50"/>
    <w:rsid w:val="4351E0E7"/>
    <w:rsid w:val="43643BEC"/>
    <w:rsid w:val="43C2F655"/>
    <w:rsid w:val="43F34184"/>
    <w:rsid w:val="4407065D"/>
    <w:rsid w:val="4414D8AA"/>
    <w:rsid w:val="442F7EAA"/>
    <w:rsid w:val="4437E4C1"/>
    <w:rsid w:val="443C98B5"/>
    <w:rsid w:val="44583A11"/>
    <w:rsid w:val="445EECC9"/>
    <w:rsid w:val="447D2F07"/>
    <w:rsid w:val="44B0EB2F"/>
    <w:rsid w:val="44BD30B5"/>
    <w:rsid w:val="44BD37B9"/>
    <w:rsid w:val="44D1AC2B"/>
    <w:rsid w:val="44DA804D"/>
    <w:rsid w:val="450ED3FA"/>
    <w:rsid w:val="45111D15"/>
    <w:rsid w:val="4536B950"/>
    <w:rsid w:val="453FD526"/>
    <w:rsid w:val="455CAE0E"/>
    <w:rsid w:val="456179E1"/>
    <w:rsid w:val="457C21F5"/>
    <w:rsid w:val="4589CDBA"/>
    <w:rsid w:val="459B18E4"/>
    <w:rsid w:val="459E4004"/>
    <w:rsid w:val="45F5974A"/>
    <w:rsid w:val="45FFEEAB"/>
    <w:rsid w:val="4604CE62"/>
    <w:rsid w:val="462AD09D"/>
    <w:rsid w:val="46436E59"/>
    <w:rsid w:val="46550553"/>
    <w:rsid w:val="465812E5"/>
    <w:rsid w:val="46823DFA"/>
    <w:rsid w:val="46943572"/>
    <w:rsid w:val="46C25ACE"/>
    <w:rsid w:val="46C6BD07"/>
    <w:rsid w:val="46C766E2"/>
    <w:rsid w:val="473ED5B1"/>
    <w:rsid w:val="4750EEF8"/>
    <w:rsid w:val="477B0F2C"/>
    <w:rsid w:val="47D315A2"/>
    <w:rsid w:val="47E5CB15"/>
    <w:rsid w:val="47EE5994"/>
    <w:rsid w:val="47F1604B"/>
    <w:rsid w:val="47FABE33"/>
    <w:rsid w:val="4808EFC5"/>
    <w:rsid w:val="48360105"/>
    <w:rsid w:val="48538125"/>
    <w:rsid w:val="4864E964"/>
    <w:rsid w:val="4875D4FE"/>
    <w:rsid w:val="4905888E"/>
    <w:rsid w:val="491AB83E"/>
    <w:rsid w:val="495A675C"/>
    <w:rsid w:val="495DD123"/>
    <w:rsid w:val="495EA229"/>
    <w:rsid w:val="4976C68B"/>
    <w:rsid w:val="49A9BBAA"/>
    <w:rsid w:val="49E00461"/>
    <w:rsid w:val="49E9E0AB"/>
    <w:rsid w:val="49FF5DF8"/>
    <w:rsid w:val="4A58065F"/>
    <w:rsid w:val="4A7E5CF5"/>
    <w:rsid w:val="4AA89B2A"/>
    <w:rsid w:val="4AAA88C6"/>
    <w:rsid w:val="4ABB7796"/>
    <w:rsid w:val="4AC45B49"/>
    <w:rsid w:val="4B2EF576"/>
    <w:rsid w:val="4B35AAB3"/>
    <w:rsid w:val="4BBD2872"/>
    <w:rsid w:val="4BC9FD22"/>
    <w:rsid w:val="4C292013"/>
    <w:rsid w:val="4C593869"/>
    <w:rsid w:val="4C5B6073"/>
    <w:rsid w:val="4C7A7DBA"/>
    <w:rsid w:val="4CACDA0F"/>
    <w:rsid w:val="4CCD0793"/>
    <w:rsid w:val="4D338AAA"/>
    <w:rsid w:val="4D7E4663"/>
    <w:rsid w:val="4D8BACE7"/>
    <w:rsid w:val="4DB1CFE8"/>
    <w:rsid w:val="4DBF63CF"/>
    <w:rsid w:val="4E00B0AE"/>
    <w:rsid w:val="4E0567FB"/>
    <w:rsid w:val="4E243D00"/>
    <w:rsid w:val="4E2E2CE7"/>
    <w:rsid w:val="4E476B66"/>
    <w:rsid w:val="4E6A8521"/>
    <w:rsid w:val="4E6D6A47"/>
    <w:rsid w:val="4E82D6A5"/>
    <w:rsid w:val="4E951E7A"/>
    <w:rsid w:val="4E9C3EFA"/>
    <w:rsid w:val="4EC7B50D"/>
    <w:rsid w:val="4EC83B3B"/>
    <w:rsid w:val="4EE9E303"/>
    <w:rsid w:val="4EFD1D14"/>
    <w:rsid w:val="4F617C9C"/>
    <w:rsid w:val="4F789CA2"/>
    <w:rsid w:val="4FA3300A"/>
    <w:rsid w:val="4FD4DBA3"/>
    <w:rsid w:val="4FEF3694"/>
    <w:rsid w:val="509B4143"/>
    <w:rsid w:val="509F7EFC"/>
    <w:rsid w:val="50F41720"/>
    <w:rsid w:val="511E5C46"/>
    <w:rsid w:val="5133AC1B"/>
    <w:rsid w:val="5153299C"/>
    <w:rsid w:val="5175E152"/>
    <w:rsid w:val="51A52303"/>
    <w:rsid w:val="51C0671A"/>
    <w:rsid w:val="52012E5D"/>
    <w:rsid w:val="52013EEC"/>
    <w:rsid w:val="521AC1E0"/>
    <w:rsid w:val="522317E3"/>
    <w:rsid w:val="5232FCFA"/>
    <w:rsid w:val="524DCA84"/>
    <w:rsid w:val="5254EBF7"/>
    <w:rsid w:val="52904A48"/>
    <w:rsid w:val="5295C9F0"/>
    <w:rsid w:val="52EBC548"/>
    <w:rsid w:val="5302E672"/>
    <w:rsid w:val="530A2234"/>
    <w:rsid w:val="53207ACE"/>
    <w:rsid w:val="536F382E"/>
    <w:rsid w:val="537CFC10"/>
    <w:rsid w:val="53823A8A"/>
    <w:rsid w:val="538FA298"/>
    <w:rsid w:val="53EA67B7"/>
    <w:rsid w:val="53F4C9F4"/>
    <w:rsid w:val="53FFB444"/>
    <w:rsid w:val="541ECCA3"/>
    <w:rsid w:val="5428BD5F"/>
    <w:rsid w:val="546A26A9"/>
    <w:rsid w:val="54900EF3"/>
    <w:rsid w:val="54B3556A"/>
    <w:rsid w:val="54D4928A"/>
    <w:rsid w:val="54E1377F"/>
    <w:rsid w:val="5541F8B4"/>
    <w:rsid w:val="55420364"/>
    <w:rsid w:val="5548C02F"/>
    <w:rsid w:val="555004EC"/>
    <w:rsid w:val="5552B91A"/>
    <w:rsid w:val="55B73AEB"/>
    <w:rsid w:val="55BB9B10"/>
    <w:rsid w:val="55DA2F3F"/>
    <w:rsid w:val="55F8C0CA"/>
    <w:rsid w:val="55FFE83B"/>
    <w:rsid w:val="561F9861"/>
    <w:rsid w:val="5636BD2C"/>
    <w:rsid w:val="563D2E83"/>
    <w:rsid w:val="566C760A"/>
    <w:rsid w:val="56A2EE0A"/>
    <w:rsid w:val="56A46079"/>
    <w:rsid w:val="56A514CA"/>
    <w:rsid w:val="56ABDE5B"/>
    <w:rsid w:val="56B9AA23"/>
    <w:rsid w:val="56BEFBD9"/>
    <w:rsid w:val="56C21947"/>
    <w:rsid w:val="56E75A5E"/>
    <w:rsid w:val="5713182F"/>
    <w:rsid w:val="575F5FCC"/>
    <w:rsid w:val="5763BC01"/>
    <w:rsid w:val="57786F2E"/>
    <w:rsid w:val="5781F37A"/>
    <w:rsid w:val="578CF062"/>
    <w:rsid w:val="57DC7F8F"/>
    <w:rsid w:val="58105D99"/>
    <w:rsid w:val="5817DA23"/>
    <w:rsid w:val="582BACD4"/>
    <w:rsid w:val="5881892E"/>
    <w:rsid w:val="5885E950"/>
    <w:rsid w:val="58A70471"/>
    <w:rsid w:val="58DAB924"/>
    <w:rsid w:val="5936B4CE"/>
    <w:rsid w:val="594F4484"/>
    <w:rsid w:val="59640F38"/>
    <w:rsid w:val="597102E4"/>
    <w:rsid w:val="59776AF9"/>
    <w:rsid w:val="5993E1B6"/>
    <w:rsid w:val="59AF99FD"/>
    <w:rsid w:val="59CAB3F0"/>
    <w:rsid w:val="59D19EAB"/>
    <w:rsid w:val="59D6C531"/>
    <w:rsid w:val="59DCB304"/>
    <w:rsid w:val="59DDE4FA"/>
    <w:rsid w:val="59EE674B"/>
    <w:rsid w:val="5A0CB049"/>
    <w:rsid w:val="5A62B36D"/>
    <w:rsid w:val="5A9680E8"/>
    <w:rsid w:val="5A9A7984"/>
    <w:rsid w:val="5AC67F55"/>
    <w:rsid w:val="5ADEFBA3"/>
    <w:rsid w:val="5AE19941"/>
    <w:rsid w:val="5B0B6DDD"/>
    <w:rsid w:val="5B14C3CD"/>
    <w:rsid w:val="5B3C8C27"/>
    <w:rsid w:val="5B665EA6"/>
    <w:rsid w:val="5B9F2C9B"/>
    <w:rsid w:val="5BA3872E"/>
    <w:rsid w:val="5BA6EF21"/>
    <w:rsid w:val="5BE0A38D"/>
    <w:rsid w:val="5C7913FD"/>
    <w:rsid w:val="5C8B8636"/>
    <w:rsid w:val="5C8EE6C5"/>
    <w:rsid w:val="5CABA147"/>
    <w:rsid w:val="5CCBEA87"/>
    <w:rsid w:val="5CD683E5"/>
    <w:rsid w:val="5D041318"/>
    <w:rsid w:val="5D0D75A4"/>
    <w:rsid w:val="5D1FA26F"/>
    <w:rsid w:val="5D3F4EC1"/>
    <w:rsid w:val="5D415DB1"/>
    <w:rsid w:val="5D565490"/>
    <w:rsid w:val="5D7D5380"/>
    <w:rsid w:val="5DE522B1"/>
    <w:rsid w:val="5DE75EDD"/>
    <w:rsid w:val="5DEA8A21"/>
    <w:rsid w:val="5EBFC548"/>
    <w:rsid w:val="5EC42CCE"/>
    <w:rsid w:val="5F083538"/>
    <w:rsid w:val="5F0EE06C"/>
    <w:rsid w:val="5F19382F"/>
    <w:rsid w:val="5F299D06"/>
    <w:rsid w:val="5F3AE3E8"/>
    <w:rsid w:val="5F4DDB7B"/>
    <w:rsid w:val="5F52E0E2"/>
    <w:rsid w:val="5F5DD1A4"/>
    <w:rsid w:val="5FA24200"/>
    <w:rsid w:val="5FB07064"/>
    <w:rsid w:val="5FB62203"/>
    <w:rsid w:val="5FDB7F55"/>
    <w:rsid w:val="5FFA8C3B"/>
    <w:rsid w:val="60141CB2"/>
    <w:rsid w:val="602AE7C2"/>
    <w:rsid w:val="6036D95C"/>
    <w:rsid w:val="605DBCC4"/>
    <w:rsid w:val="606B4E4A"/>
    <w:rsid w:val="606EDAB1"/>
    <w:rsid w:val="6070E543"/>
    <w:rsid w:val="607642D6"/>
    <w:rsid w:val="6081260B"/>
    <w:rsid w:val="60964387"/>
    <w:rsid w:val="60B2C309"/>
    <w:rsid w:val="60B3BE81"/>
    <w:rsid w:val="60CC13B4"/>
    <w:rsid w:val="60DCC3E4"/>
    <w:rsid w:val="60E0BB2E"/>
    <w:rsid w:val="60EF6B55"/>
    <w:rsid w:val="614094F6"/>
    <w:rsid w:val="61632084"/>
    <w:rsid w:val="61C252DC"/>
    <w:rsid w:val="621297E8"/>
    <w:rsid w:val="6222924D"/>
    <w:rsid w:val="62261544"/>
    <w:rsid w:val="625A01F9"/>
    <w:rsid w:val="6262FE12"/>
    <w:rsid w:val="62699BBE"/>
    <w:rsid w:val="626EB478"/>
    <w:rsid w:val="6271BB65"/>
    <w:rsid w:val="627402B3"/>
    <w:rsid w:val="6284B8DA"/>
    <w:rsid w:val="62A6F072"/>
    <w:rsid w:val="62B1243D"/>
    <w:rsid w:val="62C2B571"/>
    <w:rsid w:val="62D55F6B"/>
    <w:rsid w:val="62D7ABDB"/>
    <w:rsid w:val="62FB1C89"/>
    <w:rsid w:val="6316431F"/>
    <w:rsid w:val="63189AC4"/>
    <w:rsid w:val="63311DDB"/>
    <w:rsid w:val="6368DB1A"/>
    <w:rsid w:val="637099CB"/>
    <w:rsid w:val="63749B7F"/>
    <w:rsid w:val="63752D1A"/>
    <w:rsid w:val="639E2183"/>
    <w:rsid w:val="63C7DC17"/>
    <w:rsid w:val="63CC7184"/>
    <w:rsid w:val="63E35FAC"/>
    <w:rsid w:val="6414063C"/>
    <w:rsid w:val="644171C8"/>
    <w:rsid w:val="64538FDE"/>
    <w:rsid w:val="64764325"/>
    <w:rsid w:val="64795478"/>
    <w:rsid w:val="64936EEA"/>
    <w:rsid w:val="64E3CDB0"/>
    <w:rsid w:val="65229CCE"/>
    <w:rsid w:val="652ECA08"/>
    <w:rsid w:val="655138E0"/>
    <w:rsid w:val="6574F80F"/>
    <w:rsid w:val="6590007F"/>
    <w:rsid w:val="65B6CAE0"/>
    <w:rsid w:val="65EE2C1A"/>
    <w:rsid w:val="65F985DA"/>
    <w:rsid w:val="66236A0B"/>
    <w:rsid w:val="66505E75"/>
    <w:rsid w:val="6661384F"/>
    <w:rsid w:val="6677CDC6"/>
    <w:rsid w:val="671E6E3D"/>
    <w:rsid w:val="672C477E"/>
    <w:rsid w:val="6730C82A"/>
    <w:rsid w:val="67360FF5"/>
    <w:rsid w:val="6754D98F"/>
    <w:rsid w:val="67C5CB66"/>
    <w:rsid w:val="67DE9CB7"/>
    <w:rsid w:val="67DEB3A2"/>
    <w:rsid w:val="67EEC500"/>
    <w:rsid w:val="682A0F15"/>
    <w:rsid w:val="68503C5C"/>
    <w:rsid w:val="6854D85D"/>
    <w:rsid w:val="685710F2"/>
    <w:rsid w:val="688709CC"/>
    <w:rsid w:val="69041B5A"/>
    <w:rsid w:val="69082C00"/>
    <w:rsid w:val="6919668C"/>
    <w:rsid w:val="69205DCB"/>
    <w:rsid w:val="698FABA7"/>
    <w:rsid w:val="69941DC9"/>
    <w:rsid w:val="69D00154"/>
    <w:rsid w:val="6A0526D3"/>
    <w:rsid w:val="6A3E6C00"/>
    <w:rsid w:val="6A6999C5"/>
    <w:rsid w:val="6A7A9E2F"/>
    <w:rsid w:val="6AA40F64"/>
    <w:rsid w:val="6ABCB1CE"/>
    <w:rsid w:val="6AD4F15A"/>
    <w:rsid w:val="6AE014FF"/>
    <w:rsid w:val="6B289E22"/>
    <w:rsid w:val="6B4EABA8"/>
    <w:rsid w:val="6B74CF09"/>
    <w:rsid w:val="6B83D3E1"/>
    <w:rsid w:val="6B858DB3"/>
    <w:rsid w:val="6BA7BE57"/>
    <w:rsid w:val="6BB3824D"/>
    <w:rsid w:val="6BEA9558"/>
    <w:rsid w:val="6C275F55"/>
    <w:rsid w:val="6C4E7D80"/>
    <w:rsid w:val="6C5810C6"/>
    <w:rsid w:val="6C61D30E"/>
    <w:rsid w:val="6C71FDA5"/>
    <w:rsid w:val="6C76B7AD"/>
    <w:rsid w:val="6C9D911E"/>
    <w:rsid w:val="6CBAE6AC"/>
    <w:rsid w:val="6CDE9EE7"/>
    <w:rsid w:val="6D2362F6"/>
    <w:rsid w:val="6D86B01D"/>
    <w:rsid w:val="6D98576D"/>
    <w:rsid w:val="6DBD3C77"/>
    <w:rsid w:val="6E878B92"/>
    <w:rsid w:val="6E941B00"/>
    <w:rsid w:val="6EB77B47"/>
    <w:rsid w:val="6F08EDE8"/>
    <w:rsid w:val="6F113463"/>
    <w:rsid w:val="6F264039"/>
    <w:rsid w:val="6F2FAB70"/>
    <w:rsid w:val="6F37EACD"/>
    <w:rsid w:val="6F4ABD5E"/>
    <w:rsid w:val="6F736404"/>
    <w:rsid w:val="6FB556B7"/>
    <w:rsid w:val="6FC8F5B7"/>
    <w:rsid w:val="7019D636"/>
    <w:rsid w:val="70486A69"/>
    <w:rsid w:val="70724EAA"/>
    <w:rsid w:val="707C2F31"/>
    <w:rsid w:val="70CA0172"/>
    <w:rsid w:val="70E41E81"/>
    <w:rsid w:val="70E8EADD"/>
    <w:rsid w:val="7138BC62"/>
    <w:rsid w:val="715F47ED"/>
    <w:rsid w:val="7194722D"/>
    <w:rsid w:val="71AE3605"/>
    <w:rsid w:val="71D792BC"/>
    <w:rsid w:val="71FD6EE7"/>
    <w:rsid w:val="720416D3"/>
    <w:rsid w:val="72055AA4"/>
    <w:rsid w:val="722B6F0E"/>
    <w:rsid w:val="723A58D1"/>
    <w:rsid w:val="725BEE1F"/>
    <w:rsid w:val="72696D19"/>
    <w:rsid w:val="728E630F"/>
    <w:rsid w:val="72FE1433"/>
    <w:rsid w:val="730D141D"/>
    <w:rsid w:val="731B5E41"/>
    <w:rsid w:val="732547F7"/>
    <w:rsid w:val="736E3AA9"/>
    <w:rsid w:val="737B0F28"/>
    <w:rsid w:val="73A3D21A"/>
    <w:rsid w:val="73CBE465"/>
    <w:rsid w:val="73D0E252"/>
    <w:rsid w:val="73E33D6A"/>
    <w:rsid w:val="7400A5B1"/>
    <w:rsid w:val="7417B96E"/>
    <w:rsid w:val="748B51CC"/>
    <w:rsid w:val="7505ADB7"/>
    <w:rsid w:val="7513B84B"/>
    <w:rsid w:val="753722BE"/>
    <w:rsid w:val="75877544"/>
    <w:rsid w:val="75D96DA6"/>
    <w:rsid w:val="75F3B90C"/>
    <w:rsid w:val="761B389D"/>
    <w:rsid w:val="76579649"/>
    <w:rsid w:val="7665F1BF"/>
    <w:rsid w:val="768B3C74"/>
    <w:rsid w:val="7698CE68"/>
    <w:rsid w:val="76E35A50"/>
    <w:rsid w:val="76FB5FFC"/>
    <w:rsid w:val="7771E565"/>
    <w:rsid w:val="77E01FD6"/>
    <w:rsid w:val="780C24AD"/>
    <w:rsid w:val="785635DF"/>
    <w:rsid w:val="7875A316"/>
    <w:rsid w:val="788F49A4"/>
    <w:rsid w:val="78AF8900"/>
    <w:rsid w:val="78CCB904"/>
    <w:rsid w:val="78CDC91F"/>
    <w:rsid w:val="78CF1413"/>
    <w:rsid w:val="7924FE28"/>
    <w:rsid w:val="795BA584"/>
    <w:rsid w:val="79607737"/>
    <w:rsid w:val="796A329A"/>
    <w:rsid w:val="79ADD341"/>
    <w:rsid w:val="79BAC6BC"/>
    <w:rsid w:val="79C46207"/>
    <w:rsid w:val="79C7AB30"/>
    <w:rsid w:val="79E11BE0"/>
    <w:rsid w:val="7A074C32"/>
    <w:rsid w:val="7A0E6F82"/>
    <w:rsid w:val="7A315D78"/>
    <w:rsid w:val="7A4CCEDA"/>
    <w:rsid w:val="7A7E6788"/>
    <w:rsid w:val="7A82449B"/>
    <w:rsid w:val="7A8FD490"/>
    <w:rsid w:val="7ACF5FEF"/>
    <w:rsid w:val="7AF34C43"/>
    <w:rsid w:val="7B04895D"/>
    <w:rsid w:val="7B09BBB1"/>
    <w:rsid w:val="7B139229"/>
    <w:rsid w:val="7B30C635"/>
    <w:rsid w:val="7B68AB8E"/>
    <w:rsid w:val="7BE5AFBF"/>
    <w:rsid w:val="7BF44063"/>
    <w:rsid w:val="7C001706"/>
    <w:rsid w:val="7C1B0179"/>
    <w:rsid w:val="7C468AE6"/>
    <w:rsid w:val="7C6E4CA7"/>
    <w:rsid w:val="7C819EA0"/>
    <w:rsid w:val="7C875735"/>
    <w:rsid w:val="7CA4373E"/>
    <w:rsid w:val="7CC88CA2"/>
    <w:rsid w:val="7CD869E0"/>
    <w:rsid w:val="7CDB4FFB"/>
    <w:rsid w:val="7D08C97D"/>
    <w:rsid w:val="7D0C6329"/>
    <w:rsid w:val="7D7627E8"/>
    <w:rsid w:val="7D7DABDA"/>
    <w:rsid w:val="7DB4ED93"/>
    <w:rsid w:val="7DD13357"/>
    <w:rsid w:val="7DDB677C"/>
    <w:rsid w:val="7E499F12"/>
    <w:rsid w:val="7E7C5139"/>
    <w:rsid w:val="7E8D1696"/>
    <w:rsid w:val="7E8D9A01"/>
    <w:rsid w:val="7E991854"/>
    <w:rsid w:val="7EAE1582"/>
    <w:rsid w:val="7EF1398F"/>
    <w:rsid w:val="7EF3A800"/>
    <w:rsid w:val="7F248C0D"/>
    <w:rsid w:val="7F49D999"/>
    <w:rsid w:val="7F57DFF1"/>
    <w:rsid w:val="7F92B1A5"/>
    <w:rsid w:val="7F951A35"/>
    <w:rsid w:val="7FC64B55"/>
    <w:rsid w:val="7FCBB7E5"/>
    <w:rsid w:val="7FCED456"/>
    <w:rsid w:val="7FE3E578"/>
    <w:rsid w:val="7FFE85D9"/>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AF6CD2"/>
  <w14:defaultImageDpi w14:val="330"/>
  <w15:docId w15:val="{E524468B-0C60-41DB-85DA-570E4D8E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_tradnl" w:eastAsia="es-E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BE3"/>
    <w:rPr>
      <w:lang w:val="en-GB"/>
    </w:rPr>
  </w:style>
  <w:style w:type="paragraph" w:styleId="Heading1">
    <w:name w:val="heading 1"/>
    <w:basedOn w:val="Normal"/>
    <w:next w:val="Normal"/>
    <w:link w:val="Heading1Char"/>
    <w:uiPriority w:val="9"/>
    <w:qFormat/>
    <w:rsid w:val="00907BE3"/>
    <w:pPr>
      <w:keepNext/>
      <w:keepLines/>
      <w:spacing w:before="320" w:after="80" w:line="240" w:lineRule="auto"/>
      <w:jc w:val="center"/>
      <w:outlineLvl w:val="0"/>
    </w:pPr>
    <w:rPr>
      <w:rFonts w:asciiTheme="majorHAnsi" w:eastAsiaTheme="majorEastAsia" w:hAnsiTheme="majorHAnsi" w:cstheme="majorBidi"/>
      <w:color w:val="23A2E4" w:themeColor="accent1" w:themeShade="BF"/>
      <w:sz w:val="40"/>
      <w:szCs w:val="40"/>
    </w:rPr>
  </w:style>
  <w:style w:type="paragraph" w:styleId="Heading2">
    <w:name w:val="heading 2"/>
    <w:basedOn w:val="Normal"/>
    <w:next w:val="Normal"/>
    <w:link w:val="Heading2Char"/>
    <w:uiPriority w:val="9"/>
    <w:unhideWhenUsed/>
    <w:qFormat/>
    <w:rsid w:val="00907BE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907BE3"/>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907BE3"/>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907BE3"/>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907BE3"/>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907BE3"/>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907BE3"/>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907BE3"/>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qFormat/>
    <w:rsid w:val="00907BE3"/>
    <w:rPr>
      <w:b/>
      <w:bCs/>
      <w:i/>
      <w:iCs/>
      <w:color w:val="auto"/>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907BE3"/>
    <w:pPr>
      <w:numPr>
        <w:ilvl w:val="1"/>
      </w:numPr>
      <w:jc w:val="center"/>
    </w:pPr>
    <w:rPr>
      <w:color w:val="034EA2" w:themeColor="text2"/>
      <w:sz w:val="28"/>
      <w:szCs w:val="28"/>
    </w:rPr>
  </w:style>
  <w:style w:type="character" w:customStyle="1" w:styleId="SubtitleChar">
    <w:name w:val="Subtitle Char"/>
    <w:basedOn w:val="DefaultParagraphFont"/>
    <w:link w:val="Subtitle"/>
    <w:uiPriority w:val="11"/>
    <w:rsid w:val="00907BE3"/>
    <w:rPr>
      <w:color w:val="034EA2" w:themeColor="text2"/>
      <w:sz w:val="28"/>
      <w:szCs w:val="28"/>
    </w:rPr>
  </w:style>
  <w:style w:type="paragraph" w:styleId="Title">
    <w:name w:val="Title"/>
    <w:basedOn w:val="Normal"/>
    <w:next w:val="Normal"/>
    <w:link w:val="TitleChar"/>
    <w:uiPriority w:val="10"/>
    <w:qFormat/>
    <w:rsid w:val="00907BE3"/>
    <w:pPr>
      <w:pBdr>
        <w:top w:val="single" w:sz="6" w:space="8" w:color="E74394" w:themeColor="accent3"/>
        <w:bottom w:val="single" w:sz="6" w:space="8" w:color="E74394" w:themeColor="accent3"/>
      </w:pBdr>
      <w:spacing w:after="400" w:line="240" w:lineRule="auto"/>
      <w:contextualSpacing/>
      <w:jc w:val="center"/>
    </w:pPr>
    <w:rPr>
      <w:rFonts w:asciiTheme="majorHAnsi" w:eastAsiaTheme="majorEastAsia" w:hAnsiTheme="majorHAnsi" w:cstheme="majorBidi"/>
      <w:caps/>
      <w:color w:val="034EA2" w:themeColor="text2"/>
      <w:spacing w:val="30"/>
      <w:sz w:val="72"/>
      <w:szCs w:val="72"/>
    </w:rPr>
  </w:style>
  <w:style w:type="character" w:customStyle="1" w:styleId="TitleChar">
    <w:name w:val="Title Char"/>
    <w:basedOn w:val="DefaultParagraphFont"/>
    <w:link w:val="Title"/>
    <w:uiPriority w:val="10"/>
    <w:rsid w:val="00907BE3"/>
    <w:rPr>
      <w:rFonts w:asciiTheme="majorHAnsi" w:eastAsiaTheme="majorEastAsia" w:hAnsiTheme="majorHAnsi" w:cstheme="majorBidi"/>
      <w:caps/>
      <w:color w:val="034EA2" w:themeColor="text2"/>
      <w:spacing w:val="30"/>
      <w:sz w:val="72"/>
      <w:szCs w:val="72"/>
    </w:rPr>
  </w:style>
  <w:style w:type="paragraph" w:styleId="IntenseQuote">
    <w:name w:val="Intense Quote"/>
    <w:basedOn w:val="Normal"/>
    <w:next w:val="Normal"/>
    <w:link w:val="IntenseQuoteChar"/>
    <w:uiPriority w:val="30"/>
    <w:qFormat/>
    <w:rsid w:val="00907BE3"/>
    <w:pPr>
      <w:spacing w:before="160" w:line="276" w:lineRule="auto"/>
      <w:ind w:left="936" w:right="936"/>
      <w:jc w:val="center"/>
    </w:pPr>
    <w:rPr>
      <w:rFonts w:asciiTheme="majorHAnsi" w:eastAsiaTheme="majorEastAsia" w:hAnsiTheme="majorHAnsi" w:cstheme="majorBidi"/>
      <w:caps/>
      <w:color w:val="23A2E4" w:themeColor="accent1" w:themeShade="BF"/>
      <w:sz w:val="28"/>
      <w:szCs w:val="28"/>
    </w:rPr>
  </w:style>
  <w:style w:type="character" w:customStyle="1" w:styleId="IntenseQuoteChar">
    <w:name w:val="Intense Quote Char"/>
    <w:basedOn w:val="DefaultParagraphFont"/>
    <w:link w:val="IntenseQuote"/>
    <w:uiPriority w:val="30"/>
    <w:rsid w:val="00907BE3"/>
    <w:rPr>
      <w:rFonts w:asciiTheme="majorHAnsi" w:eastAsiaTheme="majorEastAsia" w:hAnsiTheme="majorHAnsi" w:cstheme="majorBidi"/>
      <w:caps/>
      <w:color w:val="23A2E4" w:themeColor="accent1" w:themeShade="BF"/>
      <w:sz w:val="28"/>
      <w:szCs w:val="28"/>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unhideWhenUsed/>
    <w:rsid w:val="007043BB"/>
    <w:rPr>
      <w:szCs w:val="20"/>
    </w:rPr>
  </w:style>
  <w:style w:type="character" w:customStyle="1" w:styleId="CommentTextChar">
    <w:name w:val="Comment Text Char"/>
    <w:basedOn w:val="DefaultParagraphFont"/>
    <w:link w:val="CommentText"/>
    <w:uiPriority w:val="99"/>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rsid w:val="005A4B19"/>
  </w:style>
  <w:style w:type="paragraph" w:styleId="Quote">
    <w:name w:val="Quote"/>
    <w:basedOn w:val="Normal"/>
    <w:next w:val="Normal"/>
    <w:link w:val="QuoteChar"/>
    <w:uiPriority w:val="29"/>
    <w:qFormat/>
    <w:rsid w:val="00907BE3"/>
    <w:pPr>
      <w:spacing w:before="160"/>
      <w:ind w:left="720" w:right="720"/>
      <w:jc w:val="center"/>
    </w:pPr>
    <w:rPr>
      <w:i/>
      <w:iCs/>
      <w:color w:val="C5196D" w:themeColor="accent3" w:themeShade="BF"/>
      <w:sz w:val="24"/>
      <w:szCs w:val="24"/>
    </w:rPr>
  </w:style>
  <w:style w:type="character" w:customStyle="1" w:styleId="Heading1Char">
    <w:name w:val="Heading 1 Char"/>
    <w:basedOn w:val="DefaultParagraphFont"/>
    <w:link w:val="Heading1"/>
    <w:uiPriority w:val="9"/>
    <w:rsid w:val="00907BE3"/>
    <w:rPr>
      <w:rFonts w:asciiTheme="majorHAnsi" w:eastAsiaTheme="majorEastAsia" w:hAnsiTheme="majorHAnsi" w:cstheme="majorBidi"/>
      <w:color w:val="23A2E4" w:themeColor="accent1" w:themeShade="BF"/>
      <w:sz w:val="40"/>
      <w:szCs w:val="40"/>
    </w:rPr>
  </w:style>
  <w:style w:type="character" w:customStyle="1" w:styleId="Stijl1Char">
    <w:name w:val="Stijl1 Char"/>
    <w:basedOn w:val="TitleChar"/>
    <w:link w:val="Stijl1"/>
    <w:rsid w:val="005A4B19"/>
    <w:rPr>
      <w:rFonts w:ascii="Calibri Light" w:eastAsiaTheme="majorEastAsia" w:hAnsi="Calibri Light" w:cstheme="majorBidi"/>
      <w:caps/>
      <w:color w:val="034EA2" w:themeColor="text2"/>
      <w:spacing w:val="30"/>
      <w:kern w:val="28"/>
      <w:sz w:val="60"/>
      <w:szCs w:val="52"/>
      <w:lang w:val="en-GB" w:eastAsia="en-US"/>
    </w:rPr>
  </w:style>
  <w:style w:type="character" w:customStyle="1" w:styleId="Heading2Char">
    <w:name w:val="Heading 2 Char"/>
    <w:basedOn w:val="DefaultParagraphFont"/>
    <w:link w:val="Heading2"/>
    <w:uiPriority w:val="9"/>
    <w:rsid w:val="00907BE3"/>
    <w:rPr>
      <w:rFonts w:asciiTheme="majorHAnsi" w:eastAsiaTheme="majorEastAsia" w:hAnsiTheme="majorHAnsi" w:cstheme="majorBidi"/>
      <w:sz w:val="32"/>
      <w:szCs w:val="32"/>
    </w:rPr>
  </w:style>
  <w:style w:type="character" w:customStyle="1" w:styleId="QuoteChar">
    <w:name w:val="Quote Char"/>
    <w:basedOn w:val="DefaultParagraphFont"/>
    <w:link w:val="Quote"/>
    <w:uiPriority w:val="29"/>
    <w:rsid w:val="00907BE3"/>
    <w:rPr>
      <w:i/>
      <w:iCs/>
      <w:color w:val="C5196D" w:themeColor="accent3" w:themeShade="BF"/>
      <w:sz w:val="24"/>
      <w:szCs w:val="24"/>
    </w:rPr>
  </w:style>
  <w:style w:type="character" w:styleId="SubtleReference">
    <w:name w:val="Subtle Reference"/>
    <w:basedOn w:val="DefaultParagraphFont"/>
    <w:uiPriority w:val="31"/>
    <w:qFormat/>
    <w:rsid w:val="00907BE3"/>
    <w:rPr>
      <w:caps w:val="0"/>
      <w:smallCaps/>
      <w:color w:val="666666" w:themeColor="text1" w:themeTint="BF"/>
      <w:spacing w:val="0"/>
      <w:u w:val="single" w:color="989898" w:themeColor="text1" w:themeTint="80"/>
    </w:rPr>
  </w:style>
  <w:style w:type="character" w:styleId="IntenseReference">
    <w:name w:val="Intense Reference"/>
    <w:basedOn w:val="DefaultParagraphFont"/>
    <w:uiPriority w:val="32"/>
    <w:qFormat/>
    <w:rsid w:val="00907BE3"/>
    <w:rPr>
      <w:b/>
      <w:bCs/>
      <w:caps w:val="0"/>
      <w:smallCaps/>
      <w:color w:val="auto"/>
      <w:spacing w:val="0"/>
      <w:u w:val="single"/>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907BE3"/>
    <w:rPr>
      <w:rFonts w:asciiTheme="majorHAnsi" w:eastAsiaTheme="majorEastAsia" w:hAnsiTheme="majorHAnsi" w:cstheme="majorBidi"/>
      <w:sz w:val="32"/>
      <w:szCs w:val="32"/>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ind w:left="720"/>
      <w:contextualSpacing/>
    </w:p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907BE3"/>
    <w:rPr>
      <w:b/>
      <w:bCs/>
    </w:rPr>
  </w:style>
  <w:style w:type="character" w:styleId="Emphasis">
    <w:name w:val="Emphasis"/>
    <w:basedOn w:val="DefaultParagraphFont"/>
    <w:uiPriority w:val="20"/>
    <w:qFormat/>
    <w:rsid w:val="00907BE3"/>
    <w:rPr>
      <w:i/>
      <w:iCs/>
      <w:color w:val="333333" w:themeColor="text1"/>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rsid w:val="00CA509D"/>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907BE3"/>
    <w:pPr>
      <w:spacing w:after="0" w:line="240" w:lineRule="auto"/>
    </w:p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rsid w:val="00DF6772"/>
    <w:pPr>
      <w:numPr>
        <w:numId w:val="28"/>
      </w:numPr>
      <w:spacing w:after="120" w:line="264" w:lineRule="auto"/>
      <w:ind w:left="714" w:hanging="357"/>
      <w:contextualSpacing w:val="0"/>
    </w:pPr>
    <w:rPr>
      <w:rFonts w:ascii="Calibri Light" w:hAnsi="Calibri Light"/>
      <w:sz w:val="20"/>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907BE3"/>
    <w:pPr>
      <w:outlineLvl w:val="9"/>
    </w:p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paragraph" w:styleId="TOC2">
    <w:name w:val="toc 2"/>
    <w:basedOn w:val="Normal"/>
    <w:next w:val="Normal"/>
    <w:autoRedefine/>
    <w:uiPriority w:val="39"/>
    <w:unhideWhenUsed/>
    <w:rsid w:val="006830A6"/>
    <w:pPr>
      <w:spacing w:after="100"/>
      <w:ind w:left="200"/>
    </w:pPr>
  </w:style>
  <w:style w:type="paragraph" w:styleId="TOC3">
    <w:name w:val="toc 3"/>
    <w:basedOn w:val="Normal"/>
    <w:next w:val="Normal"/>
    <w:autoRedefine/>
    <w:uiPriority w:val="39"/>
    <w:unhideWhenUsed/>
    <w:rsid w:val="000E2AFA"/>
    <w:pPr>
      <w:spacing w:after="100"/>
      <w:ind w:left="400"/>
    </w:pPr>
  </w:style>
  <w:style w:type="table" w:styleId="GridTable2-Accent1">
    <w:name w:val="Grid Table 2 Accent 1"/>
    <w:basedOn w:val="TableNormal"/>
    <w:uiPriority w:val="47"/>
    <w:rsid w:val="00CB23D4"/>
    <w:tblPr>
      <w:tblStyleRowBandSize w:val="1"/>
      <w:tblStyleColBandSize w:val="1"/>
      <w:tblBorders>
        <w:top w:val="single" w:sz="2" w:space="0" w:color="AADBF4" w:themeColor="accent1" w:themeTint="99"/>
        <w:bottom w:val="single" w:sz="2" w:space="0" w:color="AADBF4" w:themeColor="accent1" w:themeTint="99"/>
        <w:insideH w:val="single" w:sz="2" w:space="0" w:color="AADBF4" w:themeColor="accent1" w:themeTint="99"/>
        <w:insideV w:val="single" w:sz="2" w:space="0" w:color="AADBF4" w:themeColor="accent1" w:themeTint="99"/>
      </w:tblBorders>
    </w:tblPr>
    <w:tblStylePr w:type="firstRow">
      <w:rPr>
        <w:b/>
        <w:bCs/>
      </w:rPr>
      <w:tblPr/>
      <w:tcPr>
        <w:tcBorders>
          <w:top w:val="nil"/>
          <w:bottom w:val="single" w:sz="12" w:space="0" w:color="AADBF4" w:themeColor="accent1" w:themeTint="99"/>
          <w:insideH w:val="nil"/>
          <w:insideV w:val="nil"/>
        </w:tcBorders>
        <w:shd w:val="clear" w:color="auto" w:fill="FFFFFF" w:themeFill="background1"/>
      </w:tcPr>
    </w:tblStylePr>
    <w:tblStylePr w:type="lastRow">
      <w:rPr>
        <w:b/>
        <w:bCs/>
      </w:rPr>
      <w:tblPr/>
      <w:tcPr>
        <w:tcBorders>
          <w:top w:val="double" w:sz="2" w:space="0" w:color="AADB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B" w:themeFill="accent1" w:themeFillTint="33"/>
      </w:tcPr>
    </w:tblStylePr>
    <w:tblStylePr w:type="band1Horz">
      <w:tblPr/>
      <w:tcPr>
        <w:shd w:val="clear" w:color="auto" w:fill="E2F3FB" w:themeFill="accent1" w:themeFillTint="33"/>
      </w:tcPr>
    </w:tblStylePr>
  </w:style>
  <w:style w:type="table" w:styleId="PlainTable4">
    <w:name w:val="Plain Table 4"/>
    <w:basedOn w:val="TableNormal"/>
    <w:uiPriority w:val="99"/>
    <w:rsid w:val="00D72D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semiHidden/>
    <w:rsid w:val="00907BE3"/>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907BE3"/>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907BE3"/>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907BE3"/>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907BE3"/>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907BE3"/>
    <w:rPr>
      <w:b/>
      <w:bCs/>
      <w:i/>
      <w:iCs/>
    </w:rPr>
  </w:style>
  <w:style w:type="paragraph" w:styleId="Caption">
    <w:name w:val="caption"/>
    <w:basedOn w:val="Normal"/>
    <w:next w:val="Normal"/>
    <w:uiPriority w:val="35"/>
    <w:semiHidden/>
    <w:unhideWhenUsed/>
    <w:qFormat/>
    <w:rsid w:val="00907BE3"/>
    <w:pPr>
      <w:spacing w:line="240" w:lineRule="auto"/>
    </w:pPr>
    <w:rPr>
      <w:b/>
      <w:bCs/>
      <w:color w:val="666666" w:themeColor="text1" w:themeTint="BF"/>
      <w:sz w:val="16"/>
      <w:szCs w:val="16"/>
    </w:rPr>
  </w:style>
  <w:style w:type="character" w:styleId="SubtleEmphasis">
    <w:name w:val="Subtle Emphasis"/>
    <w:basedOn w:val="DefaultParagraphFont"/>
    <w:uiPriority w:val="19"/>
    <w:qFormat/>
    <w:rsid w:val="00907BE3"/>
    <w:rPr>
      <w:i/>
      <w:iCs/>
      <w:color w:val="7A7A7A" w:themeColor="text1" w:themeTint="A6"/>
    </w:rPr>
  </w:style>
  <w:style w:type="character" w:styleId="BookTitle">
    <w:name w:val="Book Title"/>
    <w:basedOn w:val="DefaultParagraphFont"/>
    <w:uiPriority w:val="33"/>
    <w:qFormat/>
    <w:rsid w:val="00907BE3"/>
    <w:rPr>
      <w:b/>
      <w:bCs/>
      <w:caps w:val="0"/>
      <w:smallCaps/>
      <w:spacing w:val="0"/>
    </w:rPr>
  </w:style>
  <w:style w:type="character" w:styleId="PlaceholderText">
    <w:name w:val="Placeholder Text"/>
    <w:basedOn w:val="DefaultParagraphFont"/>
    <w:uiPriority w:val="99"/>
    <w:semiHidden/>
    <w:rsid w:val="0026700F"/>
    <w:rPr>
      <w:color w:val="666666"/>
    </w:rPr>
  </w:style>
  <w:style w:type="character" w:styleId="UnresolvedMention">
    <w:name w:val="Unresolved Mention"/>
    <w:basedOn w:val="DefaultParagraphFont"/>
    <w:uiPriority w:val="99"/>
    <w:semiHidden/>
    <w:unhideWhenUsed/>
    <w:rsid w:val="00712B1C"/>
    <w:rPr>
      <w:color w:val="605E5C"/>
      <w:shd w:val="clear" w:color="auto" w:fill="E1DFDD"/>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Revision">
    <w:name w:val="Revision"/>
    <w:hidden/>
    <w:uiPriority w:val="99"/>
    <w:semiHidden/>
    <w:rsid w:val="000919F3"/>
    <w:pPr>
      <w:spacing w:after="0" w:line="240" w:lineRule="auto"/>
    </w:pPr>
  </w:style>
  <w:style w:type="character" w:styleId="Mention">
    <w:name w:val="Mention"/>
    <w:basedOn w:val="DefaultParagraphFont"/>
    <w:uiPriority w:val="99"/>
    <w:unhideWhenUsed/>
    <w:rsid w:val="000919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5761">
      <w:bodyDiv w:val="1"/>
      <w:marLeft w:val="0"/>
      <w:marRight w:val="0"/>
      <w:marTop w:val="0"/>
      <w:marBottom w:val="0"/>
      <w:divBdr>
        <w:top w:val="none" w:sz="0" w:space="0" w:color="auto"/>
        <w:left w:val="none" w:sz="0" w:space="0" w:color="auto"/>
        <w:bottom w:val="none" w:sz="0" w:space="0" w:color="auto"/>
        <w:right w:val="none" w:sz="0" w:space="0" w:color="auto"/>
      </w:divBdr>
      <w:divsChild>
        <w:div w:id="243879938">
          <w:marLeft w:val="0"/>
          <w:marRight w:val="0"/>
          <w:marTop w:val="0"/>
          <w:marBottom w:val="0"/>
          <w:divBdr>
            <w:top w:val="none" w:sz="0" w:space="0" w:color="auto"/>
            <w:left w:val="none" w:sz="0" w:space="0" w:color="auto"/>
            <w:bottom w:val="none" w:sz="0" w:space="0" w:color="auto"/>
            <w:right w:val="none" w:sz="0" w:space="0" w:color="auto"/>
          </w:divBdr>
        </w:div>
      </w:divsChild>
    </w:div>
    <w:div w:id="248927067">
      <w:bodyDiv w:val="1"/>
      <w:marLeft w:val="0"/>
      <w:marRight w:val="0"/>
      <w:marTop w:val="0"/>
      <w:marBottom w:val="0"/>
      <w:divBdr>
        <w:top w:val="none" w:sz="0" w:space="0" w:color="auto"/>
        <w:left w:val="none" w:sz="0" w:space="0" w:color="auto"/>
        <w:bottom w:val="none" w:sz="0" w:space="0" w:color="auto"/>
        <w:right w:val="none" w:sz="0" w:space="0" w:color="auto"/>
      </w:divBdr>
    </w:div>
    <w:div w:id="418675699">
      <w:bodyDiv w:val="1"/>
      <w:marLeft w:val="0"/>
      <w:marRight w:val="0"/>
      <w:marTop w:val="0"/>
      <w:marBottom w:val="0"/>
      <w:divBdr>
        <w:top w:val="none" w:sz="0" w:space="0" w:color="auto"/>
        <w:left w:val="none" w:sz="0" w:space="0" w:color="auto"/>
        <w:bottom w:val="none" w:sz="0" w:space="0" w:color="auto"/>
        <w:right w:val="none" w:sz="0" w:space="0" w:color="auto"/>
      </w:divBdr>
    </w:div>
    <w:div w:id="565795787">
      <w:bodyDiv w:val="1"/>
      <w:marLeft w:val="0"/>
      <w:marRight w:val="0"/>
      <w:marTop w:val="0"/>
      <w:marBottom w:val="0"/>
      <w:divBdr>
        <w:top w:val="none" w:sz="0" w:space="0" w:color="auto"/>
        <w:left w:val="none" w:sz="0" w:space="0" w:color="auto"/>
        <w:bottom w:val="none" w:sz="0" w:space="0" w:color="auto"/>
        <w:right w:val="none" w:sz="0" w:space="0" w:color="auto"/>
      </w:divBdr>
    </w:div>
    <w:div w:id="660694599">
      <w:bodyDiv w:val="1"/>
      <w:marLeft w:val="0"/>
      <w:marRight w:val="0"/>
      <w:marTop w:val="0"/>
      <w:marBottom w:val="0"/>
      <w:divBdr>
        <w:top w:val="none" w:sz="0" w:space="0" w:color="auto"/>
        <w:left w:val="none" w:sz="0" w:space="0" w:color="auto"/>
        <w:bottom w:val="none" w:sz="0" w:space="0" w:color="auto"/>
        <w:right w:val="none" w:sz="0" w:space="0" w:color="auto"/>
      </w:divBdr>
    </w:div>
    <w:div w:id="714233264">
      <w:bodyDiv w:val="1"/>
      <w:marLeft w:val="0"/>
      <w:marRight w:val="0"/>
      <w:marTop w:val="0"/>
      <w:marBottom w:val="0"/>
      <w:divBdr>
        <w:top w:val="none" w:sz="0" w:space="0" w:color="auto"/>
        <w:left w:val="none" w:sz="0" w:space="0" w:color="auto"/>
        <w:bottom w:val="none" w:sz="0" w:space="0" w:color="auto"/>
        <w:right w:val="none" w:sz="0" w:space="0" w:color="auto"/>
      </w:divBdr>
      <w:divsChild>
        <w:div w:id="1952011604">
          <w:marLeft w:val="0"/>
          <w:marRight w:val="0"/>
          <w:marTop w:val="0"/>
          <w:marBottom w:val="0"/>
          <w:divBdr>
            <w:top w:val="none" w:sz="0" w:space="0" w:color="auto"/>
            <w:left w:val="none" w:sz="0" w:space="0" w:color="auto"/>
            <w:bottom w:val="none" w:sz="0" w:space="0" w:color="auto"/>
            <w:right w:val="none" w:sz="0" w:space="0" w:color="auto"/>
          </w:divBdr>
        </w:div>
      </w:divsChild>
    </w:div>
    <w:div w:id="777289141">
      <w:bodyDiv w:val="1"/>
      <w:marLeft w:val="0"/>
      <w:marRight w:val="0"/>
      <w:marTop w:val="0"/>
      <w:marBottom w:val="0"/>
      <w:divBdr>
        <w:top w:val="none" w:sz="0" w:space="0" w:color="auto"/>
        <w:left w:val="none" w:sz="0" w:space="0" w:color="auto"/>
        <w:bottom w:val="none" w:sz="0" w:space="0" w:color="auto"/>
        <w:right w:val="none" w:sz="0" w:space="0" w:color="auto"/>
      </w:divBdr>
    </w:div>
    <w:div w:id="804128518">
      <w:bodyDiv w:val="1"/>
      <w:marLeft w:val="0"/>
      <w:marRight w:val="0"/>
      <w:marTop w:val="0"/>
      <w:marBottom w:val="0"/>
      <w:divBdr>
        <w:top w:val="none" w:sz="0" w:space="0" w:color="auto"/>
        <w:left w:val="none" w:sz="0" w:space="0" w:color="auto"/>
        <w:bottom w:val="none" w:sz="0" w:space="0" w:color="auto"/>
        <w:right w:val="none" w:sz="0" w:space="0" w:color="auto"/>
      </w:divBdr>
    </w:div>
    <w:div w:id="946699131">
      <w:bodyDiv w:val="1"/>
      <w:marLeft w:val="0"/>
      <w:marRight w:val="0"/>
      <w:marTop w:val="0"/>
      <w:marBottom w:val="0"/>
      <w:divBdr>
        <w:top w:val="none" w:sz="0" w:space="0" w:color="auto"/>
        <w:left w:val="none" w:sz="0" w:space="0" w:color="auto"/>
        <w:bottom w:val="none" w:sz="0" w:space="0" w:color="auto"/>
        <w:right w:val="none" w:sz="0" w:space="0" w:color="auto"/>
      </w:divBdr>
      <w:divsChild>
        <w:div w:id="1773281257">
          <w:marLeft w:val="0"/>
          <w:marRight w:val="0"/>
          <w:marTop w:val="0"/>
          <w:marBottom w:val="0"/>
          <w:divBdr>
            <w:top w:val="none" w:sz="0" w:space="0" w:color="auto"/>
            <w:left w:val="none" w:sz="0" w:space="0" w:color="auto"/>
            <w:bottom w:val="none" w:sz="0" w:space="0" w:color="auto"/>
            <w:right w:val="none" w:sz="0" w:space="0" w:color="auto"/>
          </w:divBdr>
        </w:div>
      </w:divsChild>
    </w:div>
    <w:div w:id="992298189">
      <w:bodyDiv w:val="1"/>
      <w:marLeft w:val="0"/>
      <w:marRight w:val="0"/>
      <w:marTop w:val="0"/>
      <w:marBottom w:val="0"/>
      <w:divBdr>
        <w:top w:val="none" w:sz="0" w:space="0" w:color="auto"/>
        <w:left w:val="none" w:sz="0" w:space="0" w:color="auto"/>
        <w:bottom w:val="none" w:sz="0" w:space="0" w:color="auto"/>
        <w:right w:val="none" w:sz="0" w:space="0" w:color="auto"/>
      </w:divBdr>
      <w:divsChild>
        <w:div w:id="754941098">
          <w:marLeft w:val="0"/>
          <w:marRight w:val="0"/>
          <w:marTop w:val="0"/>
          <w:marBottom w:val="0"/>
          <w:divBdr>
            <w:top w:val="none" w:sz="0" w:space="0" w:color="auto"/>
            <w:left w:val="none" w:sz="0" w:space="0" w:color="auto"/>
            <w:bottom w:val="none" w:sz="0" w:space="0" w:color="auto"/>
            <w:right w:val="none" w:sz="0" w:space="0" w:color="auto"/>
          </w:divBdr>
        </w:div>
      </w:divsChild>
    </w:div>
    <w:div w:id="995303174">
      <w:bodyDiv w:val="1"/>
      <w:marLeft w:val="0"/>
      <w:marRight w:val="0"/>
      <w:marTop w:val="0"/>
      <w:marBottom w:val="0"/>
      <w:divBdr>
        <w:top w:val="none" w:sz="0" w:space="0" w:color="auto"/>
        <w:left w:val="none" w:sz="0" w:space="0" w:color="auto"/>
        <w:bottom w:val="none" w:sz="0" w:space="0" w:color="auto"/>
        <w:right w:val="none" w:sz="0" w:space="0" w:color="auto"/>
      </w:divBdr>
    </w:div>
    <w:div w:id="1019505222">
      <w:bodyDiv w:val="1"/>
      <w:marLeft w:val="0"/>
      <w:marRight w:val="0"/>
      <w:marTop w:val="0"/>
      <w:marBottom w:val="0"/>
      <w:divBdr>
        <w:top w:val="none" w:sz="0" w:space="0" w:color="auto"/>
        <w:left w:val="none" w:sz="0" w:space="0" w:color="auto"/>
        <w:bottom w:val="none" w:sz="0" w:space="0" w:color="auto"/>
        <w:right w:val="none" w:sz="0" w:space="0" w:color="auto"/>
      </w:divBdr>
    </w:div>
    <w:div w:id="1020351905">
      <w:bodyDiv w:val="1"/>
      <w:marLeft w:val="0"/>
      <w:marRight w:val="0"/>
      <w:marTop w:val="0"/>
      <w:marBottom w:val="0"/>
      <w:divBdr>
        <w:top w:val="none" w:sz="0" w:space="0" w:color="auto"/>
        <w:left w:val="none" w:sz="0" w:space="0" w:color="auto"/>
        <w:bottom w:val="none" w:sz="0" w:space="0" w:color="auto"/>
        <w:right w:val="none" w:sz="0" w:space="0" w:color="auto"/>
      </w:divBdr>
    </w:div>
    <w:div w:id="1032875992">
      <w:bodyDiv w:val="1"/>
      <w:marLeft w:val="0"/>
      <w:marRight w:val="0"/>
      <w:marTop w:val="0"/>
      <w:marBottom w:val="0"/>
      <w:divBdr>
        <w:top w:val="none" w:sz="0" w:space="0" w:color="auto"/>
        <w:left w:val="none" w:sz="0" w:space="0" w:color="auto"/>
        <w:bottom w:val="none" w:sz="0" w:space="0" w:color="auto"/>
        <w:right w:val="none" w:sz="0" w:space="0" w:color="auto"/>
      </w:divBdr>
      <w:divsChild>
        <w:div w:id="1085414857">
          <w:marLeft w:val="0"/>
          <w:marRight w:val="0"/>
          <w:marTop w:val="0"/>
          <w:marBottom w:val="0"/>
          <w:divBdr>
            <w:top w:val="none" w:sz="0" w:space="0" w:color="auto"/>
            <w:left w:val="none" w:sz="0" w:space="0" w:color="auto"/>
            <w:bottom w:val="none" w:sz="0" w:space="0" w:color="auto"/>
            <w:right w:val="none" w:sz="0" w:space="0" w:color="auto"/>
          </w:divBdr>
        </w:div>
      </w:divsChild>
    </w:div>
    <w:div w:id="1107850559">
      <w:bodyDiv w:val="1"/>
      <w:marLeft w:val="0"/>
      <w:marRight w:val="0"/>
      <w:marTop w:val="0"/>
      <w:marBottom w:val="0"/>
      <w:divBdr>
        <w:top w:val="none" w:sz="0" w:space="0" w:color="auto"/>
        <w:left w:val="none" w:sz="0" w:space="0" w:color="auto"/>
        <w:bottom w:val="none" w:sz="0" w:space="0" w:color="auto"/>
        <w:right w:val="none" w:sz="0" w:space="0" w:color="auto"/>
      </w:divBdr>
    </w:div>
    <w:div w:id="1164509294">
      <w:bodyDiv w:val="1"/>
      <w:marLeft w:val="0"/>
      <w:marRight w:val="0"/>
      <w:marTop w:val="0"/>
      <w:marBottom w:val="0"/>
      <w:divBdr>
        <w:top w:val="none" w:sz="0" w:space="0" w:color="auto"/>
        <w:left w:val="none" w:sz="0" w:space="0" w:color="auto"/>
        <w:bottom w:val="none" w:sz="0" w:space="0" w:color="auto"/>
        <w:right w:val="none" w:sz="0" w:space="0" w:color="auto"/>
      </w:divBdr>
      <w:divsChild>
        <w:div w:id="1439065752">
          <w:marLeft w:val="0"/>
          <w:marRight w:val="0"/>
          <w:marTop w:val="0"/>
          <w:marBottom w:val="0"/>
          <w:divBdr>
            <w:top w:val="none" w:sz="0" w:space="0" w:color="auto"/>
            <w:left w:val="none" w:sz="0" w:space="0" w:color="auto"/>
            <w:bottom w:val="none" w:sz="0" w:space="0" w:color="auto"/>
            <w:right w:val="none" w:sz="0" w:space="0" w:color="auto"/>
          </w:divBdr>
        </w:div>
        <w:div w:id="1479178447">
          <w:marLeft w:val="0"/>
          <w:marRight w:val="0"/>
          <w:marTop w:val="0"/>
          <w:marBottom w:val="0"/>
          <w:divBdr>
            <w:top w:val="none" w:sz="0" w:space="0" w:color="auto"/>
            <w:left w:val="none" w:sz="0" w:space="0" w:color="auto"/>
            <w:bottom w:val="none" w:sz="0" w:space="0" w:color="auto"/>
            <w:right w:val="none" w:sz="0" w:space="0" w:color="auto"/>
          </w:divBdr>
        </w:div>
        <w:div w:id="1786264313">
          <w:marLeft w:val="0"/>
          <w:marRight w:val="0"/>
          <w:marTop w:val="0"/>
          <w:marBottom w:val="0"/>
          <w:divBdr>
            <w:top w:val="none" w:sz="0" w:space="0" w:color="auto"/>
            <w:left w:val="none" w:sz="0" w:space="0" w:color="auto"/>
            <w:bottom w:val="none" w:sz="0" w:space="0" w:color="auto"/>
            <w:right w:val="none" w:sz="0" w:space="0" w:color="auto"/>
          </w:divBdr>
        </w:div>
        <w:div w:id="1942180895">
          <w:marLeft w:val="0"/>
          <w:marRight w:val="0"/>
          <w:marTop w:val="0"/>
          <w:marBottom w:val="0"/>
          <w:divBdr>
            <w:top w:val="none" w:sz="0" w:space="0" w:color="auto"/>
            <w:left w:val="none" w:sz="0" w:space="0" w:color="auto"/>
            <w:bottom w:val="none" w:sz="0" w:space="0" w:color="auto"/>
            <w:right w:val="none" w:sz="0" w:space="0" w:color="auto"/>
          </w:divBdr>
        </w:div>
        <w:div w:id="1974601902">
          <w:marLeft w:val="0"/>
          <w:marRight w:val="0"/>
          <w:marTop w:val="0"/>
          <w:marBottom w:val="0"/>
          <w:divBdr>
            <w:top w:val="none" w:sz="0" w:space="0" w:color="auto"/>
            <w:left w:val="none" w:sz="0" w:space="0" w:color="auto"/>
            <w:bottom w:val="none" w:sz="0" w:space="0" w:color="auto"/>
            <w:right w:val="none" w:sz="0" w:space="0" w:color="auto"/>
          </w:divBdr>
        </w:div>
      </w:divsChild>
    </w:div>
    <w:div w:id="1193618350">
      <w:bodyDiv w:val="1"/>
      <w:marLeft w:val="0"/>
      <w:marRight w:val="0"/>
      <w:marTop w:val="0"/>
      <w:marBottom w:val="0"/>
      <w:divBdr>
        <w:top w:val="none" w:sz="0" w:space="0" w:color="auto"/>
        <w:left w:val="none" w:sz="0" w:space="0" w:color="auto"/>
        <w:bottom w:val="none" w:sz="0" w:space="0" w:color="auto"/>
        <w:right w:val="none" w:sz="0" w:space="0" w:color="auto"/>
      </w:divBdr>
    </w:div>
    <w:div w:id="1284851586">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332564705">
      <w:bodyDiv w:val="1"/>
      <w:marLeft w:val="0"/>
      <w:marRight w:val="0"/>
      <w:marTop w:val="0"/>
      <w:marBottom w:val="0"/>
      <w:divBdr>
        <w:top w:val="none" w:sz="0" w:space="0" w:color="auto"/>
        <w:left w:val="none" w:sz="0" w:space="0" w:color="auto"/>
        <w:bottom w:val="none" w:sz="0" w:space="0" w:color="auto"/>
        <w:right w:val="none" w:sz="0" w:space="0" w:color="auto"/>
      </w:divBdr>
      <w:divsChild>
        <w:div w:id="1948269918">
          <w:marLeft w:val="0"/>
          <w:marRight w:val="0"/>
          <w:marTop w:val="0"/>
          <w:marBottom w:val="0"/>
          <w:divBdr>
            <w:top w:val="none" w:sz="0" w:space="0" w:color="auto"/>
            <w:left w:val="none" w:sz="0" w:space="0" w:color="auto"/>
            <w:bottom w:val="none" w:sz="0" w:space="0" w:color="auto"/>
            <w:right w:val="none" w:sz="0" w:space="0" w:color="auto"/>
          </w:divBdr>
        </w:div>
      </w:divsChild>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550264315">
      <w:bodyDiv w:val="1"/>
      <w:marLeft w:val="0"/>
      <w:marRight w:val="0"/>
      <w:marTop w:val="0"/>
      <w:marBottom w:val="0"/>
      <w:divBdr>
        <w:top w:val="none" w:sz="0" w:space="0" w:color="auto"/>
        <w:left w:val="none" w:sz="0" w:space="0" w:color="auto"/>
        <w:bottom w:val="none" w:sz="0" w:space="0" w:color="auto"/>
        <w:right w:val="none" w:sz="0" w:space="0" w:color="auto"/>
      </w:divBdr>
      <w:divsChild>
        <w:div w:id="605508126">
          <w:marLeft w:val="0"/>
          <w:marRight w:val="0"/>
          <w:marTop w:val="0"/>
          <w:marBottom w:val="0"/>
          <w:divBdr>
            <w:top w:val="none" w:sz="0" w:space="0" w:color="auto"/>
            <w:left w:val="none" w:sz="0" w:space="0" w:color="auto"/>
            <w:bottom w:val="none" w:sz="0" w:space="0" w:color="auto"/>
            <w:right w:val="none" w:sz="0" w:space="0" w:color="auto"/>
          </w:divBdr>
        </w:div>
      </w:divsChild>
    </w:div>
    <w:div w:id="1648851638">
      <w:bodyDiv w:val="1"/>
      <w:marLeft w:val="0"/>
      <w:marRight w:val="0"/>
      <w:marTop w:val="0"/>
      <w:marBottom w:val="0"/>
      <w:divBdr>
        <w:top w:val="none" w:sz="0" w:space="0" w:color="auto"/>
        <w:left w:val="none" w:sz="0" w:space="0" w:color="auto"/>
        <w:bottom w:val="none" w:sz="0" w:space="0" w:color="auto"/>
        <w:right w:val="none" w:sz="0" w:space="0" w:color="auto"/>
      </w:divBdr>
    </w:div>
    <w:div w:id="1797722615">
      <w:bodyDiv w:val="1"/>
      <w:marLeft w:val="0"/>
      <w:marRight w:val="0"/>
      <w:marTop w:val="0"/>
      <w:marBottom w:val="0"/>
      <w:divBdr>
        <w:top w:val="none" w:sz="0" w:space="0" w:color="auto"/>
        <w:left w:val="none" w:sz="0" w:space="0" w:color="auto"/>
        <w:bottom w:val="none" w:sz="0" w:space="0" w:color="auto"/>
        <w:right w:val="none" w:sz="0" w:space="0" w:color="auto"/>
      </w:divBdr>
    </w:div>
    <w:div w:id="1930844199">
      <w:bodyDiv w:val="1"/>
      <w:marLeft w:val="0"/>
      <w:marRight w:val="0"/>
      <w:marTop w:val="0"/>
      <w:marBottom w:val="0"/>
      <w:divBdr>
        <w:top w:val="none" w:sz="0" w:space="0" w:color="auto"/>
        <w:left w:val="none" w:sz="0" w:space="0" w:color="auto"/>
        <w:bottom w:val="none" w:sz="0" w:space="0" w:color="auto"/>
        <w:right w:val="none" w:sz="0" w:space="0" w:color="auto"/>
      </w:divBdr>
    </w:div>
    <w:div w:id="2093307878">
      <w:bodyDiv w:val="1"/>
      <w:marLeft w:val="0"/>
      <w:marRight w:val="0"/>
      <w:marTop w:val="0"/>
      <w:marBottom w:val="0"/>
      <w:divBdr>
        <w:top w:val="none" w:sz="0" w:space="0" w:color="auto"/>
        <w:left w:val="none" w:sz="0" w:space="0" w:color="auto"/>
        <w:bottom w:val="none" w:sz="0" w:space="0" w:color="auto"/>
        <w:right w:val="none" w:sz="0" w:space="0" w:color="auto"/>
      </w:divBdr>
      <w:divsChild>
        <w:div w:id="5151940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mo@eiturbanmobility.e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c.europa.eu/info/funding-tenders/opportunities/portal/screen/how-to-participate/participant-registe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6740820.app.netsuite.com%2Fcore%2Fmedia%2Fmedia.nl%3Fid%3D1444643%26c%3D6740820%26h%3DhwzAYvQahqAmDYEwtP7-i8u5Cm7p9Z49gPBpCstoPaa_Pd7T%26_xt%3D.html&amp;data=05%7C02%7Cneus.balaguer%40eiturbanmobility.eu%7C2172392bb8274acd89d708de88eb6ccd%7Cb9248be37ac5426591eea938dbd9cbcc%7C0%7C0%7C639098742048491514%7CUnknown%7CTWFpbGZsb3d8eyJFbXB0eU1hcGkiOnRydWUsIlYiOiIwLjAuMDAwMCIsIlAiOiJXaW4zMiIsIkFOIjoiTWFpbCIsIldUIjoyfQ%3D%3D%7C0%7C%7C%7C&amp;sdata=Qvtt135zJxXvSSiE0UR8q7KZJ5PH4Bd3Yp9fGuztBqc%3D&amp;reserved=0"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2.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documenttasks/documenttasks1.xml><?xml version="1.0" encoding="utf-8"?>
<t:Tasks xmlns:t="http://schemas.microsoft.com/office/tasks/2019/documenttasks" xmlns:oel="http://schemas.microsoft.com/office/2019/extlst">
  <t:Task id="{83BF7015-5526-49AA-8F98-23565CFAB653}">
    <t:Anchor>
      <t:Comment id="2111718212"/>
    </t:Anchor>
    <t:History>
      <t:Event id="{42AC96C7-9BA4-43D0-9619-1E3BC357C663}" time="2025-08-08T08:12:13.108Z">
        <t:Attribution userId="S::koen.dobbelaar@eiturbanmobility.eu::993c2fcf-67aa-48da-bfeb-9427f5a8ae20" userProvider="AD" userName="Koen Dobbelaar"/>
        <t:Anchor>
          <t:Comment id="2111718212"/>
        </t:Anchor>
        <t:Create/>
      </t:Event>
      <t:Event id="{AFD2AB0B-7677-4730-81B9-BBA66587B87B}" time="2025-08-08T08:12:13.108Z">
        <t:Attribution userId="S::koen.dobbelaar@eiturbanmobility.eu::993c2fcf-67aa-48da-bfeb-9427f5a8ae20" userProvider="AD" userName="Koen Dobbelaar"/>
        <t:Anchor>
          <t:Comment id="2111718212"/>
        </t:Anchor>
        <t:Assign userId="S::julia.lazarus@eiturbanmobility.eu::dd10fa8d-e2d0-4483-a8fa-6d5eb65bf626" userProvider="AD" userName="Julia Lazarus"/>
      </t:Event>
      <t:Event id="{F033D9C5-C969-4033-84C0-131D52B336AB}" time="2025-08-08T08:12:13.108Z">
        <t:Attribution userId="S::koen.dobbelaar@eiturbanmobility.eu::993c2fcf-67aa-48da-bfeb-9427f5a8ae20" userProvider="AD" userName="Koen Dobbelaar"/>
        <t:Anchor>
          <t:Comment id="2111718212"/>
        </t:Anchor>
        <t:SetTitle title="@Julia Lazarus please be sure to consider Innovation GAP action 3: Increase participation of women in the innovation programmes Require applicants to provide information on the gender and roles of consortium team members, particularly women in decision…"/>
      </t:Event>
      <t:Event id="{0A7A6767-02EF-48FE-BB89-22347D86549D}" time="2025-08-14T10:41:57.344Z">
        <t:Attribution userId="S::natalia.gozdur@eiturbanmobility.eu::c487cbeb-c8fa-4044-89e9-7be74308c5c3" userProvider="AD" userName="Natalia  Gozdur"/>
        <t:Progress percentComplete="100"/>
      </t:Event>
    </t:History>
  </t:Task>
  <t:Task id="{AAE09348-34CF-40E4-A899-FDC84495155B}">
    <t:Anchor>
      <t:Comment id="1105341514"/>
    </t:Anchor>
    <t:History>
      <t:Event id="{3A7834A1-8123-4403-B446-8895582C1BFE}" time="2025-08-14T11:14:01.057Z">
        <t:Attribution userId="S::natalia.gozdur@eiturbanmobility.eu::c487cbeb-c8fa-4044-89e9-7be74308c5c3" userProvider="AD" userName="Natalia  Gozdur"/>
        <t:Anchor>
          <t:Comment id="1105341514"/>
        </t:Anchor>
        <t:Create/>
      </t:Event>
      <t:Event id="{1E12F9D7-1506-4165-95BF-64A481366A7B}" time="2025-08-14T11:14:01.057Z">
        <t:Attribution userId="S::natalia.gozdur@eiturbanmobility.eu::c487cbeb-c8fa-4044-89e9-7be74308c5c3" userProvider="AD" userName="Natalia  Gozdur"/>
        <t:Anchor>
          <t:Comment id="1105341514"/>
        </t:Anchor>
        <t:Assign userId="S::koen.dobbelaar@eiturbanmobility.eu::993c2fcf-67aa-48da-bfeb-9427f5a8ae20" userProvider="AD" userName="Koen Dobbelaar"/>
      </t:Event>
      <t:Event id="{B6BAB925-1B9C-440F-AD64-69DB6F6269A1}" time="2025-08-14T11:14:01.057Z">
        <t:Attribution userId="S::natalia.gozdur@eiturbanmobility.eu::c487cbeb-c8fa-4044-89e9-7be74308c5c3" userProvider="AD" userName="Natalia  Gozdur"/>
        <t:Anchor>
          <t:Comment id="1105341514"/>
        </t:Anchor>
        <t:SetTitle title="@Koen Dobbelaar can you revise this text, I think something was mixed up with “track changes” and acceptances so I want to make sure we have the final version here"/>
      </t:Event>
      <t:Event id="{9AB106AB-9779-4A13-BBFA-06838AB1A3C0}" time="2025-08-14T11:56:34.536Z">
        <t:Attribution userId="S::koen.dobbelaar@eiturbanmobility.eu::993c2fcf-67aa-48da-bfeb-9427f5a8ae20" userProvider="AD" userName="Koen Dobbelaar"/>
        <t:Progress percentComplete="100"/>
      </t:Event>
      <t:Event id="{3018A447-3A28-4B8A-8566-14D2112B5DC4}" time="2025-08-14T11:58:04.517Z">
        <t:Attribution userId="S::koen.dobbelaar@eiturbanmobility.eu::993c2fcf-67aa-48da-bfeb-9427f5a8ae20" userProvider="AD" userName="Koen Dobbelaar"/>
        <t:Progress percentComplete="0"/>
      </t:Event>
      <t:Event id="{7260774A-CBBB-4250-AF80-E63A4F161EB4}" time="2025-08-14T11:58:09.499Z">
        <t:Attribution userId="S::koen.dobbelaar@eiturbanmobility.eu::993c2fcf-67aa-48da-bfeb-9427f5a8ae20" userProvider="AD" userName="Koen Dobbelaar"/>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6CDA8A8267494B8923A6741AE20B8A"/>
        <w:category>
          <w:name w:val="General"/>
          <w:gallery w:val="placeholder"/>
        </w:category>
        <w:types>
          <w:type w:val="bbPlcHdr"/>
        </w:types>
        <w:behaviors>
          <w:behavior w:val="content"/>
        </w:behaviors>
        <w:guid w:val="{B5DE9AB3-7AA5-47A8-AC82-4CD1E4E6E774}"/>
      </w:docPartPr>
      <w:docPartBody>
        <w:p w:rsidR="00233DB7" w:rsidRDefault="007F19F9" w:rsidP="007F19F9">
          <w:pPr>
            <w:pStyle w:val="276CDA8A8267494B8923A6741AE20B8A"/>
          </w:pPr>
          <w:r w:rsidRPr="00D347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87"/>
    <w:rsid w:val="00065506"/>
    <w:rsid w:val="00233DB7"/>
    <w:rsid w:val="00234D64"/>
    <w:rsid w:val="00271CD9"/>
    <w:rsid w:val="002A496B"/>
    <w:rsid w:val="002E6CFF"/>
    <w:rsid w:val="00334917"/>
    <w:rsid w:val="0039298E"/>
    <w:rsid w:val="003C6BFB"/>
    <w:rsid w:val="003D7042"/>
    <w:rsid w:val="003E4CEA"/>
    <w:rsid w:val="003F6532"/>
    <w:rsid w:val="004A525D"/>
    <w:rsid w:val="00612B9C"/>
    <w:rsid w:val="00645373"/>
    <w:rsid w:val="006F16BF"/>
    <w:rsid w:val="006F251A"/>
    <w:rsid w:val="007338DC"/>
    <w:rsid w:val="00766860"/>
    <w:rsid w:val="007A1AF1"/>
    <w:rsid w:val="007E783B"/>
    <w:rsid w:val="007F19F9"/>
    <w:rsid w:val="007F58D6"/>
    <w:rsid w:val="00840D25"/>
    <w:rsid w:val="008544DA"/>
    <w:rsid w:val="00881E68"/>
    <w:rsid w:val="008A186E"/>
    <w:rsid w:val="008A4FAF"/>
    <w:rsid w:val="0090426E"/>
    <w:rsid w:val="009367E6"/>
    <w:rsid w:val="009911D9"/>
    <w:rsid w:val="00992982"/>
    <w:rsid w:val="009A1E37"/>
    <w:rsid w:val="00A03D85"/>
    <w:rsid w:val="00A37081"/>
    <w:rsid w:val="00A8778D"/>
    <w:rsid w:val="00A94783"/>
    <w:rsid w:val="00B84172"/>
    <w:rsid w:val="00C5550E"/>
    <w:rsid w:val="00C76A41"/>
    <w:rsid w:val="00C86B0B"/>
    <w:rsid w:val="00CB1C87"/>
    <w:rsid w:val="00D16C04"/>
    <w:rsid w:val="00D34706"/>
    <w:rsid w:val="00D92089"/>
    <w:rsid w:val="00DE6295"/>
    <w:rsid w:val="00E14BCB"/>
    <w:rsid w:val="00F549F2"/>
    <w:rsid w:val="00F86A30"/>
    <w:rsid w:val="00F908E0"/>
    <w:rsid w:val="00FD5D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19F9"/>
    <w:rPr>
      <w:color w:val="666666"/>
    </w:rPr>
  </w:style>
  <w:style w:type="paragraph" w:customStyle="1" w:styleId="276CDA8A8267494B8923A6741AE20B8A">
    <w:name w:val="276CDA8A8267494B8923A6741AE20B8A"/>
    <w:rsid w:val="007F19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0b8dd83-fd17-4b17-b50f-19c0932e6f4f">
      <UserInfo>
        <DisplayName/>
        <AccountId xsi:nil="true"/>
        <AccountType/>
      </UserInfo>
    </SharedWithUsers>
    <lcf76f155ced4ddcb4097134ff3c332f xmlns="2f1db1b9-33a0-447a-8726-ec1a7d93aa02">
      <Terms xmlns="http://schemas.microsoft.com/office/infopath/2007/PartnerControls"/>
    </lcf76f155ced4ddcb4097134ff3c332f>
    <TaxCatchAll xmlns="70b8dd83-fd17-4b17-b50f-19c0932e6f4f" xsi:nil="true"/>
    <_Flow_SignoffStatus xmlns="2f1db1b9-33a0-447a-8726-ec1a7d93aa02" xsi:nil="true"/>
    <tag xmlns="2f1db1b9-33a0-447a-8726-ec1a7d93aa0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E4D72B7258F24281FB466615F9ABFF" ma:contentTypeVersion="21" ma:contentTypeDescription="Create a new document." ma:contentTypeScope="" ma:versionID="6547dcbf667cdc34257fb6b7a98352bc">
  <xsd:schema xmlns:xsd="http://www.w3.org/2001/XMLSchema" xmlns:xs="http://www.w3.org/2001/XMLSchema" xmlns:p="http://schemas.microsoft.com/office/2006/metadata/properties" xmlns:ns2="70b8dd83-fd17-4b17-b50f-19c0932e6f4f" xmlns:ns3="2f1db1b9-33a0-447a-8726-ec1a7d93aa02" targetNamespace="http://schemas.microsoft.com/office/2006/metadata/properties" ma:root="true" ma:fieldsID="0beeeb1c8c55be076f9fda5883815435" ns2:_="" ns3:_="">
    <xsd:import namespace="70b8dd83-fd17-4b17-b50f-19c0932e6f4f"/>
    <xsd:import namespace="2f1db1b9-33a0-447a-8726-ec1a7d93aa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element ref="ns3:MediaServiceBillingMetadata" minOccurs="0"/>
                <xsd:element ref="ns3: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8dd83-fd17-4b17-b50f-19c0932e6f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87ed2-c9cc-4d53-8829-28ab797bfb78}" ma:internalName="TaxCatchAll" ma:showField="CatchAllData" ma:web="70b8dd83-fd17-4b17-b50f-19c0932e6f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db1b9-33a0-447a-8726-ec1a7d93aa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ag" ma:index="28" nillable="true" ma:displayName="tag" ma:format="Dropdown" ma:internalName="tag">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70b8dd83-fd17-4b17-b50f-19c0932e6f4f"/>
    <ds:schemaRef ds:uri="2f1db1b9-33a0-447a-8726-ec1a7d93aa02"/>
  </ds:schemaRefs>
</ds:datastoreItem>
</file>

<file path=customXml/itemProps2.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customXml/itemProps3.xml><?xml version="1.0" encoding="utf-8"?>
<ds:datastoreItem xmlns:ds="http://schemas.openxmlformats.org/officeDocument/2006/customXml" ds:itemID="{ED7E82D5-108A-4ECD-B02C-21BE32FBD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8dd83-fd17-4b17-b50f-19c0932e6f4f"/>
    <ds:schemaRef ds:uri="2f1db1b9-33a0-447a-8726-ec1a7d93a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9996EE-0CBE-4038-9BF9-ED228DC2EA83}">
  <ds:schemaRefs>
    <ds:schemaRef ds:uri="http://schemas.microsoft.com/sharepoint/v3/contenttype/forms"/>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15</Pages>
  <Words>2765</Words>
  <Characters>15764</Characters>
  <Application>Microsoft Office Word</Application>
  <DocSecurity>0</DocSecurity>
  <Lines>131</Lines>
  <Paragraphs>36</Paragraphs>
  <ScaleCrop>false</ScaleCrop>
  <Company>test company</Company>
  <LinksUpToDate>false</LinksUpToDate>
  <CharactersWithSpaces>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Lidya Gonzalez</dc:creator>
  <cp:keywords/>
  <dc:description/>
  <cp:lastModifiedBy>Laura Val</cp:lastModifiedBy>
  <cp:revision>2</cp:revision>
  <cp:lastPrinted>2024-08-03T16:42:00Z</cp:lastPrinted>
  <dcterms:created xsi:type="dcterms:W3CDTF">2026-10-29T08:56:00Z</dcterms:created>
  <dcterms:modified xsi:type="dcterms:W3CDTF">2026-10-29T08:56:00Z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0x01010052E4D72B7258F24281FB466615F9ABFF</vt:lpwstr>
  </property>
  <property fmtid="{D5CDD505-2E9C-101B-9397-08002B2CF9AE}" pid="3" name="ComplianceAssetId">
    <vt:lpwstr/>
  </property>
  <property fmtid="{D5CDD505-2E9C-101B-9397-08002B2CF9AE}" pid="4" name="MediaServiceImageTags">
    <vt:lpwstr/>
  </property>
</Properties>
</file>